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B92" w:rsidRPr="006A31C6" w:rsidRDefault="00757184" w:rsidP="006A31C6">
      <w:pPr>
        <w:pStyle w:val="Tekst"/>
        <w:spacing w:line="240" w:lineRule="auto"/>
        <w:ind w:firstLine="0"/>
        <w:rPr>
          <w:rFonts w:ascii="Times New Roman" w:hAnsi="Times New Roman"/>
          <w:szCs w:val="24"/>
        </w:rPr>
      </w:pPr>
      <w:sdt>
        <w:sdtPr>
          <w:rPr>
            <w:rFonts w:ascii="Times New Roman" w:hAnsi="Times New Roman"/>
            <w:szCs w:val="24"/>
          </w:rPr>
          <w:alias w:val="Broj"/>
          <w:tag w:val="Broj"/>
          <w:id w:val="-998876528"/>
          <w:lock w:val="sdtLocked"/>
          <w:placeholder>
            <w:docPart w:val="00801EFB47944AF7A6A3F9F6C2976F85"/>
          </w:placeholder>
          <w:text/>
        </w:sdtPr>
        <w:sdtEndPr/>
        <w:sdtContent>
          <w:r w:rsidR="00977DB9" w:rsidRPr="0063331D">
            <w:rPr>
              <w:rFonts w:ascii="Times New Roman" w:hAnsi="Times New Roman"/>
              <w:szCs w:val="24"/>
            </w:rPr>
            <w:t>Na osnovu Odluke o pokretanju postu</w:t>
          </w:r>
          <w:r w:rsidR="00C1210A">
            <w:rPr>
              <w:rFonts w:ascii="Times New Roman" w:hAnsi="Times New Roman"/>
              <w:szCs w:val="24"/>
            </w:rPr>
            <w:t>pka prodaje stalnih sredstava/</w:t>
          </w:r>
          <w:r w:rsidR="00977DB9" w:rsidRPr="0063331D">
            <w:rPr>
              <w:rFonts w:ascii="Times New Roman" w:hAnsi="Times New Roman"/>
              <w:szCs w:val="24"/>
            </w:rPr>
            <w:t>ur</w:t>
          </w:r>
          <w:r w:rsidR="00C1210A">
            <w:rPr>
              <w:rFonts w:ascii="Times New Roman" w:hAnsi="Times New Roman"/>
              <w:szCs w:val="24"/>
            </w:rPr>
            <w:t xml:space="preserve">eđaja putem javnog nadmetanja-licitacijom, </w:t>
          </w:r>
          <w:r w:rsidR="00977DB9" w:rsidRPr="0063331D">
            <w:rPr>
              <w:rFonts w:ascii="Times New Roman" w:hAnsi="Times New Roman"/>
              <w:szCs w:val="24"/>
            </w:rPr>
            <w:t xml:space="preserve">broj: 15-03-16-1309-2/21 od 22.10.2021. godine i Pravila i procedure </w:t>
          </w:r>
          <w:r w:rsidR="00C1210A">
            <w:rPr>
              <w:rFonts w:ascii="Times New Roman" w:hAnsi="Times New Roman"/>
              <w:szCs w:val="24"/>
            </w:rPr>
            <w:t>prodaje stalnih sredstava–uređaja putem javnog nadmetanja–</w:t>
          </w:r>
          <w:r w:rsidR="00977DB9" w:rsidRPr="0063331D">
            <w:rPr>
              <w:rFonts w:ascii="Times New Roman" w:hAnsi="Times New Roman"/>
              <w:szCs w:val="24"/>
            </w:rPr>
            <w:t>licitacijom broj: 15-03-16-4-1309-5/2021 od  29.10.2021. godine</w:t>
          </w:r>
          <w:r w:rsidR="00C1210A">
            <w:rPr>
              <w:rFonts w:ascii="Times New Roman" w:hAnsi="Times New Roman"/>
              <w:szCs w:val="24"/>
            </w:rPr>
            <w:t>,</w:t>
          </w:r>
          <w:r w:rsidR="00977DB9" w:rsidRPr="0063331D">
            <w:rPr>
              <w:rFonts w:ascii="Times New Roman" w:hAnsi="Times New Roman"/>
              <w:szCs w:val="24"/>
            </w:rPr>
            <w:t xml:space="preserve"> Agencija za identifikaciona dokumenta, evidenciju i razmjenu podataka Bosne i Hercegovine, objavljuje</w:t>
          </w:r>
        </w:sdtContent>
      </w:sdt>
    </w:p>
    <w:p w:rsidR="00A3667D" w:rsidRDefault="00A3667D" w:rsidP="000A1BD4">
      <w:pPr>
        <w:widowControl w:val="0"/>
        <w:autoSpaceDE w:val="0"/>
        <w:autoSpaceDN w:val="0"/>
        <w:adjustRightInd w:val="0"/>
        <w:spacing w:after="0" w:line="240" w:lineRule="auto"/>
        <w:ind w:right="111"/>
        <w:jc w:val="both"/>
        <w:rPr>
          <w:rFonts w:eastAsiaTheme="minorEastAsia" w:cs="Calibri"/>
          <w:color w:val="000000"/>
          <w:sz w:val="20"/>
          <w:szCs w:val="20"/>
          <w:lang w:val="en-GB" w:eastAsia="en-GB"/>
        </w:rPr>
      </w:pPr>
    </w:p>
    <w:p w:rsidR="00ED4202" w:rsidRPr="0063331D" w:rsidRDefault="00ED4202" w:rsidP="00ED4202">
      <w:pPr>
        <w:pStyle w:val="Heading11"/>
        <w:keepNext/>
        <w:keepLines/>
        <w:rPr>
          <w:sz w:val="24"/>
          <w:szCs w:val="24"/>
        </w:rPr>
      </w:pPr>
      <w:bookmarkStart w:id="0" w:name="bookmark0"/>
      <w:bookmarkStart w:id="1" w:name="bookmark1"/>
      <w:bookmarkStart w:id="2" w:name="bookmark2"/>
      <w:r w:rsidRPr="0063331D">
        <w:rPr>
          <w:color w:val="000000"/>
          <w:sz w:val="24"/>
          <w:szCs w:val="24"/>
        </w:rPr>
        <w:t>JAVNI OGLAS</w:t>
      </w:r>
      <w:bookmarkEnd w:id="0"/>
      <w:bookmarkEnd w:id="1"/>
      <w:bookmarkEnd w:id="2"/>
    </w:p>
    <w:p w:rsidR="002D64A4" w:rsidRDefault="00561083" w:rsidP="006A31C6">
      <w:pPr>
        <w:pStyle w:val="Heading21"/>
        <w:keepNext/>
        <w:keepLines/>
        <w:ind w:firstLine="0"/>
        <w:jc w:val="center"/>
        <w:rPr>
          <w:color w:val="000000"/>
          <w:sz w:val="24"/>
          <w:szCs w:val="24"/>
        </w:rPr>
      </w:pPr>
      <w:bookmarkStart w:id="3" w:name="bookmark3"/>
      <w:bookmarkStart w:id="4" w:name="bookmark4"/>
      <w:bookmarkStart w:id="5" w:name="bookmark5"/>
      <w:r>
        <w:rPr>
          <w:color w:val="000000"/>
          <w:sz w:val="24"/>
          <w:szCs w:val="24"/>
        </w:rPr>
        <w:t>za prodaju</w:t>
      </w:r>
      <w:r w:rsidR="00ED4202" w:rsidRPr="0063331D">
        <w:rPr>
          <w:color w:val="000000"/>
          <w:sz w:val="24"/>
          <w:szCs w:val="24"/>
        </w:rPr>
        <w:t xml:space="preserve"> </w:t>
      </w:r>
      <w:r w:rsidR="00335F8C" w:rsidRPr="0063331D">
        <w:rPr>
          <w:color w:val="000000"/>
          <w:sz w:val="24"/>
          <w:szCs w:val="24"/>
        </w:rPr>
        <w:t>uređaja</w:t>
      </w:r>
      <w:r w:rsidR="00C1210A">
        <w:rPr>
          <w:color w:val="000000"/>
          <w:sz w:val="24"/>
          <w:szCs w:val="24"/>
        </w:rPr>
        <w:t>/elektroagregata</w:t>
      </w:r>
      <w:r w:rsidR="00335F8C" w:rsidRPr="0063331D">
        <w:rPr>
          <w:rFonts w:eastAsia="Calibri"/>
          <w:b w:val="0"/>
          <w:bCs w:val="0"/>
          <w:sz w:val="24"/>
          <w:szCs w:val="24"/>
          <w:lang w:eastAsia="en-US"/>
        </w:rPr>
        <w:t xml:space="preserve"> </w:t>
      </w:r>
      <w:r w:rsidR="00335F8C" w:rsidRPr="0063331D">
        <w:rPr>
          <w:color w:val="000000"/>
          <w:sz w:val="24"/>
          <w:szCs w:val="24"/>
        </w:rPr>
        <w:t xml:space="preserve">Agencije za identifikaciona dokumenta, evidenciju i razmjenu podataka Bosne i Hercegovine </w:t>
      </w:r>
      <w:r w:rsidR="00ED4202" w:rsidRPr="0063331D">
        <w:rPr>
          <w:color w:val="000000"/>
          <w:sz w:val="24"/>
          <w:szCs w:val="24"/>
        </w:rPr>
        <w:t>putem javnog nadmetanja - licitacije</w:t>
      </w:r>
      <w:r w:rsidR="00ED4202" w:rsidRPr="0063331D">
        <w:rPr>
          <w:color w:val="000000"/>
          <w:sz w:val="24"/>
          <w:szCs w:val="24"/>
        </w:rPr>
        <w:br/>
        <w:t>metodom prikupljanja zatvorenih pismenih ponuda</w:t>
      </w:r>
      <w:bookmarkEnd w:id="3"/>
      <w:bookmarkEnd w:id="4"/>
      <w:bookmarkEnd w:id="5"/>
    </w:p>
    <w:p w:rsidR="006A31C6" w:rsidRPr="00F81935" w:rsidRDefault="006A31C6" w:rsidP="006A31C6">
      <w:pPr>
        <w:pStyle w:val="Heading21"/>
        <w:keepNext/>
        <w:keepLines/>
        <w:ind w:firstLine="0"/>
        <w:jc w:val="center"/>
        <w:rPr>
          <w:color w:val="000000"/>
          <w:sz w:val="24"/>
          <w:szCs w:val="24"/>
        </w:rPr>
      </w:pPr>
    </w:p>
    <w:bookmarkStart w:id="6" w:name="bookmark6" w:displacedByCustomXml="next"/>
    <w:bookmarkEnd w:id="6" w:displacedByCustomXml="next"/>
    <w:sdt>
      <w:sdtPr>
        <w:rPr>
          <w:rStyle w:val="Style1"/>
          <w:rFonts w:ascii="Times New Roman" w:hAnsi="Times New Roman" w:cs="Times New Roman"/>
          <w:szCs w:val="24"/>
        </w:rPr>
        <w:alias w:val="Predmet"/>
        <w:tag w:val="Predmet"/>
        <w:id w:val="1912964378"/>
        <w:lock w:val="sdtLocked"/>
        <w:placeholder>
          <w:docPart w:val="595A4296F61043B6B3C7DC378D8B8511"/>
        </w:placeholder>
      </w:sdtPr>
      <w:sdtEndPr>
        <w:rPr>
          <w:rStyle w:val="Style1"/>
        </w:rPr>
      </w:sdtEndPr>
      <w:sdtContent>
        <w:p w:rsidR="00335F8C" w:rsidRPr="003B3C45" w:rsidRDefault="00335F8C" w:rsidP="003B3C45">
          <w:pPr>
            <w:pStyle w:val="ListParagraph"/>
            <w:widowControl w:val="0"/>
            <w:numPr>
              <w:ilvl w:val="0"/>
              <w:numId w:val="24"/>
            </w:numPr>
            <w:autoSpaceDE w:val="0"/>
            <w:autoSpaceDN w:val="0"/>
            <w:adjustRightInd w:val="0"/>
            <w:spacing w:after="0" w:line="240" w:lineRule="auto"/>
            <w:jc w:val="both"/>
            <w:rPr>
              <w:rStyle w:val="Style1"/>
              <w:rFonts w:ascii="Times New Roman" w:hAnsi="Times New Roman" w:cs="Times New Roman"/>
              <w:b w:val="0"/>
              <w:szCs w:val="24"/>
            </w:rPr>
          </w:pPr>
          <w:r w:rsidRPr="003B3C45">
            <w:rPr>
              <w:rStyle w:val="Style1"/>
              <w:rFonts w:ascii="Times New Roman" w:hAnsi="Times New Roman" w:cs="Times New Roman"/>
              <w:szCs w:val="24"/>
            </w:rPr>
            <w:t>PREDMET PRODAJE</w:t>
          </w:r>
        </w:p>
        <w:p w:rsidR="00335F8C" w:rsidRPr="0063331D" w:rsidRDefault="009417F5" w:rsidP="00335F8C">
          <w:pPr>
            <w:pStyle w:val="ListParagraph"/>
            <w:widowControl w:val="0"/>
            <w:autoSpaceDE w:val="0"/>
            <w:autoSpaceDN w:val="0"/>
            <w:adjustRightInd w:val="0"/>
            <w:spacing w:after="0" w:line="240" w:lineRule="auto"/>
            <w:ind w:left="1080"/>
            <w:jc w:val="both"/>
            <w:rPr>
              <w:rStyle w:val="Style1"/>
              <w:rFonts w:ascii="Times New Roman" w:hAnsi="Times New Roman" w:cs="Times New Roman"/>
              <w:b w:val="0"/>
              <w:szCs w:val="24"/>
            </w:rPr>
          </w:pPr>
          <w:r w:rsidRPr="0063331D">
            <w:rPr>
              <w:rStyle w:val="Style1"/>
              <w:rFonts w:ascii="Times New Roman" w:hAnsi="Times New Roman" w:cs="Times New Roman"/>
              <w:b w:val="0"/>
              <w:szCs w:val="24"/>
            </w:rPr>
            <w:tab/>
          </w:r>
        </w:p>
        <w:p w:rsidR="00CD30C3" w:rsidRDefault="009417F5" w:rsidP="009417F5">
          <w:pPr>
            <w:widowControl w:val="0"/>
            <w:autoSpaceDE w:val="0"/>
            <w:autoSpaceDN w:val="0"/>
            <w:adjustRightInd w:val="0"/>
            <w:spacing w:after="0" w:line="240" w:lineRule="auto"/>
            <w:jc w:val="both"/>
            <w:rPr>
              <w:rFonts w:ascii="Times New Roman" w:hAnsi="Times New Roman"/>
              <w:sz w:val="24"/>
              <w:szCs w:val="24"/>
            </w:rPr>
          </w:pPr>
          <w:r w:rsidRPr="0063331D">
            <w:rPr>
              <w:rStyle w:val="Style1"/>
              <w:rFonts w:ascii="Times New Roman" w:hAnsi="Times New Roman" w:cs="Times New Roman"/>
              <w:b w:val="0"/>
              <w:szCs w:val="24"/>
            </w:rPr>
            <w:t>Predmet javnog oglasa je prodaja</w:t>
          </w:r>
          <w:r w:rsidR="00335F8C" w:rsidRPr="0063331D">
            <w:rPr>
              <w:rFonts w:ascii="Times New Roman" w:hAnsi="Times New Roman"/>
              <w:sz w:val="24"/>
              <w:szCs w:val="24"/>
            </w:rPr>
            <w:t xml:space="preserve"> uređaja</w:t>
          </w:r>
          <w:r w:rsidR="00335F8C" w:rsidRPr="0063331D">
            <w:rPr>
              <w:rFonts w:ascii="Times New Roman" w:hAnsi="Times New Roman"/>
              <w:color w:val="000000"/>
              <w:sz w:val="24"/>
              <w:szCs w:val="24"/>
            </w:rPr>
            <w:t xml:space="preserve"> </w:t>
          </w:r>
          <w:r w:rsidR="00CD30C3">
            <w:rPr>
              <w:rFonts w:ascii="Times New Roman" w:hAnsi="Times New Roman"/>
              <w:color w:val="000000"/>
              <w:sz w:val="24"/>
              <w:szCs w:val="24"/>
            </w:rPr>
            <w:t xml:space="preserve">u vlasništvu </w:t>
          </w:r>
          <w:r w:rsidR="00335F8C" w:rsidRPr="0063331D">
            <w:rPr>
              <w:rFonts w:ascii="Times New Roman" w:hAnsi="Times New Roman"/>
              <w:sz w:val="24"/>
              <w:szCs w:val="24"/>
            </w:rPr>
            <w:t>Agencije za identifikaciona dokumenta, evidenciju i razmjenu podataka Bosne i Hercegovine,</w:t>
          </w:r>
          <w:r w:rsidR="00CD30C3" w:rsidRPr="00CD30C3">
            <w:rPr>
              <w:rStyle w:val="Style1"/>
              <w:rFonts w:ascii="Times New Roman" w:hAnsi="Times New Roman" w:cs="Times New Roman"/>
              <w:b w:val="0"/>
              <w:szCs w:val="24"/>
            </w:rPr>
            <w:t xml:space="preserve"> </w:t>
          </w:r>
          <w:r w:rsidR="00CD30C3" w:rsidRPr="0063331D">
            <w:rPr>
              <w:rStyle w:val="Style1"/>
              <w:rFonts w:ascii="Times New Roman" w:hAnsi="Times New Roman" w:cs="Times New Roman"/>
              <w:b w:val="0"/>
              <w:szCs w:val="24"/>
            </w:rPr>
            <w:t>putem javnog nadmetanja - licitacije metodom prikuplj</w:t>
          </w:r>
          <w:r w:rsidR="00CD30C3">
            <w:rPr>
              <w:rStyle w:val="Style1"/>
              <w:rFonts w:ascii="Times New Roman" w:hAnsi="Times New Roman" w:cs="Times New Roman"/>
              <w:b w:val="0"/>
              <w:szCs w:val="24"/>
            </w:rPr>
            <w:t>anja zatvorenih pismenih ponuda.</w:t>
          </w:r>
        </w:p>
        <w:p w:rsidR="00CD30C3" w:rsidRPr="00CD30C3" w:rsidRDefault="00CD30C3" w:rsidP="009417F5">
          <w:pPr>
            <w:widowControl w:val="0"/>
            <w:autoSpaceDE w:val="0"/>
            <w:autoSpaceDN w:val="0"/>
            <w:adjustRightInd w:val="0"/>
            <w:spacing w:after="0" w:line="240" w:lineRule="auto"/>
            <w:jc w:val="both"/>
            <w:rPr>
              <w:rFonts w:ascii="Times New Roman" w:hAnsi="Times New Roman"/>
              <w:sz w:val="20"/>
              <w:szCs w:val="20"/>
            </w:rPr>
          </w:pPr>
        </w:p>
        <w:p w:rsidR="00CD30C3" w:rsidRPr="00CD30C3" w:rsidRDefault="00CD30C3" w:rsidP="00CD30C3">
          <w:pPr>
            <w:pStyle w:val="ListParagraph"/>
            <w:widowControl w:val="0"/>
            <w:numPr>
              <w:ilvl w:val="0"/>
              <w:numId w:val="40"/>
            </w:numPr>
            <w:autoSpaceDE w:val="0"/>
            <w:autoSpaceDN w:val="0"/>
            <w:adjustRightInd w:val="0"/>
            <w:spacing w:after="0" w:line="240" w:lineRule="auto"/>
            <w:jc w:val="both"/>
            <w:rPr>
              <w:rStyle w:val="Style1"/>
              <w:rFonts w:ascii="Times New Roman" w:hAnsi="Times New Roman" w:cs="Times New Roman"/>
              <w:sz w:val="20"/>
              <w:szCs w:val="20"/>
              <w:u w:val="single"/>
            </w:rPr>
          </w:pPr>
          <w:r w:rsidRPr="00CD30C3">
            <w:rPr>
              <w:rStyle w:val="Style1"/>
              <w:rFonts w:ascii="Times New Roman" w:hAnsi="Times New Roman" w:cs="Times New Roman"/>
              <w:sz w:val="20"/>
              <w:szCs w:val="20"/>
              <w:u w:val="single"/>
            </w:rPr>
            <w:t>ELEKTROAGREGAT</w:t>
          </w:r>
          <w:r w:rsidRPr="00CD30C3">
            <w:rPr>
              <w:rStyle w:val="Style1"/>
              <w:rFonts w:ascii="Times New Roman" w:hAnsi="Times New Roman" w:cs="Times New Roman"/>
              <w:sz w:val="20"/>
              <w:szCs w:val="20"/>
            </w:rPr>
            <w:t xml:space="preserve">                                                             2.  </w:t>
          </w:r>
          <w:r w:rsidRPr="00CD30C3">
            <w:rPr>
              <w:rStyle w:val="Style1"/>
              <w:rFonts w:ascii="Times New Roman" w:hAnsi="Times New Roman" w:cs="Times New Roman"/>
              <w:sz w:val="20"/>
              <w:szCs w:val="20"/>
              <w:u w:val="single"/>
            </w:rPr>
            <w:t>ELEKTROAGREGAT</w:t>
          </w:r>
        </w:p>
        <w:p w:rsidR="00CD30C3" w:rsidRPr="00CD30C3" w:rsidRDefault="00CD30C3" w:rsidP="00584025">
          <w:pPr>
            <w:pStyle w:val="ListParagraph"/>
            <w:widowControl w:val="0"/>
            <w:autoSpaceDE w:val="0"/>
            <w:autoSpaceDN w:val="0"/>
            <w:adjustRightInd w:val="0"/>
            <w:spacing w:after="0"/>
            <w:jc w:val="both"/>
            <w:rPr>
              <w:rStyle w:val="Style1"/>
              <w:rFonts w:ascii="Times New Roman" w:hAnsi="Times New Roman" w:cs="Times New Roman"/>
              <w:sz w:val="20"/>
              <w:szCs w:val="20"/>
              <w:u w:val="single"/>
            </w:rPr>
          </w:pPr>
        </w:p>
        <w:p w:rsidR="00CD30C3" w:rsidRPr="00584025" w:rsidRDefault="00CD30C3" w:rsidP="00584025">
          <w:pPr>
            <w:widowControl w:val="0"/>
            <w:autoSpaceDE w:val="0"/>
            <w:autoSpaceDN w:val="0"/>
            <w:adjustRightInd w:val="0"/>
            <w:spacing w:after="0"/>
            <w:jc w:val="both"/>
            <w:rPr>
              <w:rStyle w:val="Style1"/>
              <w:rFonts w:ascii="Times New Roman" w:hAnsi="Times New Roman" w:cs="Times New Roman"/>
              <w:sz w:val="20"/>
              <w:szCs w:val="20"/>
            </w:rPr>
          </w:pPr>
          <w:r w:rsidRPr="00584025">
            <w:rPr>
              <w:rStyle w:val="Style1"/>
              <w:rFonts w:ascii="Times New Roman" w:hAnsi="Times New Roman" w:cs="Times New Roman"/>
              <w:sz w:val="20"/>
              <w:szCs w:val="20"/>
            </w:rPr>
            <w:t xml:space="preserve">Marka i tip: </w:t>
          </w:r>
          <w:r w:rsidRPr="00584025">
            <w:rPr>
              <w:rFonts w:ascii="Times New Roman" w:hAnsi="Times New Roman"/>
              <w:b/>
              <w:sz w:val="20"/>
              <w:szCs w:val="20"/>
            </w:rPr>
            <w:t>OLYMPIAN – CATERPILLAR, GEPH35-2;</w:t>
          </w:r>
          <w:r w:rsidR="00584025" w:rsidRPr="00584025">
            <w:rPr>
              <w:rFonts w:ascii="Times New Roman" w:hAnsi="Times New Roman"/>
              <w:b/>
              <w:sz w:val="20"/>
              <w:szCs w:val="20"/>
            </w:rPr>
            <w:t xml:space="preserve">  </w:t>
          </w:r>
          <w:r w:rsidRPr="00584025">
            <w:rPr>
              <w:rFonts w:ascii="Times New Roman" w:hAnsi="Times New Roman"/>
              <w:b/>
              <w:sz w:val="20"/>
              <w:szCs w:val="20"/>
            </w:rPr>
            <w:t xml:space="preserve"> </w:t>
          </w:r>
          <w:r w:rsidRPr="00584025">
            <w:rPr>
              <w:rStyle w:val="Style1"/>
              <w:rFonts w:ascii="Times New Roman" w:hAnsi="Times New Roman" w:cs="Times New Roman"/>
              <w:sz w:val="20"/>
              <w:szCs w:val="20"/>
            </w:rPr>
            <w:t>Marka i tip:</w:t>
          </w:r>
          <w:r w:rsidRPr="00584025">
            <w:rPr>
              <w:rFonts w:ascii="Times New Roman" w:hAnsi="Times New Roman"/>
              <w:sz w:val="20"/>
              <w:szCs w:val="20"/>
            </w:rPr>
            <w:t xml:space="preserve"> </w:t>
          </w:r>
          <w:r w:rsidRPr="00584025">
            <w:rPr>
              <w:rFonts w:ascii="Times New Roman" w:hAnsi="Times New Roman"/>
              <w:b/>
              <w:sz w:val="20"/>
              <w:szCs w:val="20"/>
            </w:rPr>
            <w:t>OLYMPIAN – CATERPILLAR, GEPH35-2;</w:t>
          </w:r>
        </w:p>
        <w:p w:rsidR="00CD30C3" w:rsidRPr="00E608AA" w:rsidRDefault="00CD30C3" w:rsidP="00584025">
          <w:pPr>
            <w:widowControl w:val="0"/>
            <w:tabs>
              <w:tab w:val="left" w:pos="2486"/>
            </w:tabs>
            <w:spacing w:after="0"/>
            <w:rPr>
              <w:rFonts w:ascii="Times New Roman" w:eastAsia="Times New Roman" w:hAnsi="Times New Roman"/>
              <w:b/>
              <w:color w:val="000000"/>
              <w:sz w:val="20"/>
              <w:szCs w:val="20"/>
              <w:lang w:val="en-US"/>
            </w:rPr>
          </w:pPr>
          <w:proofErr w:type="spellStart"/>
          <w:r w:rsidRPr="00E608AA">
            <w:rPr>
              <w:rFonts w:ascii="Times New Roman" w:eastAsia="Times New Roman" w:hAnsi="Times New Roman"/>
              <w:b/>
              <w:color w:val="000000"/>
              <w:sz w:val="20"/>
              <w:szCs w:val="20"/>
              <w:lang w:val="en-US"/>
            </w:rPr>
            <w:t>Režim</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rada</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Automatski</w:t>
          </w:r>
          <w:proofErr w:type="spellEnd"/>
          <w:r w:rsidRPr="00584025">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Režim</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rada</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Automatski</w:t>
          </w:r>
          <w:proofErr w:type="spellEnd"/>
          <w:r w:rsidRPr="00584025">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ab/>
          </w:r>
        </w:p>
        <w:p w:rsidR="00CD30C3" w:rsidRPr="00E608AA" w:rsidRDefault="00CD30C3" w:rsidP="00584025">
          <w:pPr>
            <w:widowControl w:val="0"/>
            <w:tabs>
              <w:tab w:val="left" w:pos="6778"/>
            </w:tabs>
            <w:spacing w:after="0"/>
            <w:rPr>
              <w:rFonts w:ascii="Times New Roman" w:eastAsia="Times New Roman" w:hAnsi="Times New Roman"/>
              <w:b/>
              <w:sz w:val="20"/>
              <w:szCs w:val="20"/>
              <w:lang w:val="en-US"/>
            </w:rPr>
          </w:pPr>
          <w:proofErr w:type="spellStart"/>
          <w:r w:rsidRPr="00E608AA">
            <w:rPr>
              <w:rFonts w:ascii="Times New Roman" w:eastAsia="Times New Roman" w:hAnsi="Times New Roman"/>
              <w:b/>
              <w:color w:val="000000"/>
              <w:sz w:val="20"/>
              <w:szCs w:val="20"/>
              <w:lang w:val="en-US"/>
            </w:rPr>
            <w:t>Identifikacioni</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broj</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OLY00000VPXM10210;                                  </w:t>
          </w:r>
          <w:proofErr w:type="spellStart"/>
          <w:r w:rsidRPr="00584025">
            <w:rPr>
              <w:rFonts w:ascii="Times New Roman" w:eastAsia="Times New Roman" w:hAnsi="Times New Roman"/>
              <w:b/>
              <w:color w:val="000000"/>
              <w:sz w:val="20"/>
              <w:szCs w:val="20"/>
              <w:lang w:val="en-US"/>
            </w:rPr>
            <w:t>Identifikacioni</w:t>
          </w:r>
          <w:proofErr w:type="spellEnd"/>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broj</w:t>
          </w:r>
          <w:proofErr w:type="spellEnd"/>
          <w:r w:rsidRPr="00584025">
            <w:rPr>
              <w:rFonts w:ascii="Times New Roman" w:eastAsia="Times New Roman" w:hAnsi="Times New Roman"/>
              <w:b/>
              <w:color w:val="000000"/>
              <w:sz w:val="20"/>
              <w:szCs w:val="20"/>
              <w:lang w:val="en-US"/>
            </w:rPr>
            <w:t>: OLY00000VPXM10210;</w:t>
          </w:r>
          <w:r w:rsidRPr="00584025">
            <w:rPr>
              <w:rFonts w:ascii="Times New Roman" w:eastAsia="Times New Roman" w:hAnsi="Times New Roman"/>
              <w:b/>
              <w:color w:val="000000"/>
              <w:sz w:val="20"/>
              <w:szCs w:val="20"/>
              <w:lang w:val="en-US"/>
            </w:rPr>
            <w:tab/>
          </w:r>
        </w:p>
        <w:p w:rsidR="00CD30C3" w:rsidRPr="00E608AA" w:rsidRDefault="00CD30C3" w:rsidP="00584025">
          <w:pPr>
            <w:widowControl w:val="0"/>
            <w:spacing w:after="0"/>
            <w:rPr>
              <w:rFonts w:ascii="Times New Roman" w:eastAsia="Times New Roman" w:hAnsi="Times New Roman"/>
              <w:b/>
              <w:sz w:val="20"/>
              <w:szCs w:val="20"/>
              <w:lang w:val="en-US"/>
            </w:rPr>
          </w:pPr>
          <w:proofErr w:type="spellStart"/>
          <w:r w:rsidRPr="00E608AA">
            <w:rPr>
              <w:rFonts w:ascii="Times New Roman" w:eastAsia="Times New Roman" w:hAnsi="Times New Roman"/>
              <w:b/>
              <w:color w:val="000000"/>
              <w:sz w:val="20"/>
              <w:szCs w:val="20"/>
              <w:lang w:val="en-US"/>
            </w:rPr>
            <w:t>Broj</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generatora</w:t>
          </w:r>
          <w:proofErr w:type="spellEnd"/>
          <w:r w:rsidRPr="00E608AA">
            <w:rPr>
              <w:rFonts w:ascii="Times New Roman" w:eastAsia="Times New Roman" w:hAnsi="Times New Roman"/>
              <w:b/>
              <w:color w:val="000000"/>
              <w:sz w:val="20"/>
              <w:szCs w:val="20"/>
              <w:lang w:val="en-US"/>
            </w:rPr>
            <w:t>:</w:t>
          </w:r>
          <w:r w:rsidRPr="00584025">
            <w:rPr>
              <w:rFonts w:ascii="Times New Roman" w:hAnsi="Times New Roman"/>
              <w:sz w:val="20"/>
              <w:szCs w:val="20"/>
            </w:rPr>
            <w:t xml:space="preserve">   </w:t>
          </w:r>
          <w:r w:rsidRPr="00584025">
            <w:rPr>
              <w:rFonts w:ascii="Times New Roman" w:hAnsi="Times New Roman"/>
              <w:b/>
              <w:sz w:val="20"/>
              <w:szCs w:val="20"/>
            </w:rPr>
            <w:t xml:space="preserve">217818/02;                                                             </w:t>
          </w:r>
          <w:proofErr w:type="spellStart"/>
          <w:r w:rsidRPr="00584025">
            <w:rPr>
              <w:rFonts w:ascii="Times New Roman" w:eastAsia="Times New Roman" w:hAnsi="Times New Roman"/>
              <w:b/>
              <w:color w:val="000000"/>
              <w:sz w:val="20"/>
              <w:szCs w:val="20"/>
              <w:lang w:val="en-US"/>
            </w:rPr>
            <w:t>Broj</w:t>
          </w:r>
          <w:proofErr w:type="spellEnd"/>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generatora</w:t>
          </w:r>
          <w:proofErr w:type="spellEnd"/>
          <w:r w:rsidRPr="00584025">
            <w:rPr>
              <w:rFonts w:ascii="Times New Roman" w:eastAsia="Times New Roman" w:hAnsi="Times New Roman"/>
              <w:b/>
              <w:color w:val="000000"/>
              <w:sz w:val="20"/>
              <w:szCs w:val="20"/>
              <w:lang w:val="en-US"/>
            </w:rPr>
            <w:t>:</w:t>
          </w:r>
          <w:r w:rsidRPr="00584025">
            <w:rPr>
              <w:rFonts w:ascii="Times New Roman" w:hAnsi="Times New Roman"/>
              <w:b/>
              <w:sz w:val="20"/>
              <w:szCs w:val="20"/>
            </w:rPr>
            <w:t xml:space="preserve"> 217818/02;                                                                         </w:t>
          </w:r>
        </w:p>
        <w:p w:rsidR="00CD30C3" w:rsidRPr="00E608AA" w:rsidRDefault="00CD30C3" w:rsidP="00584025">
          <w:pPr>
            <w:widowControl w:val="0"/>
            <w:spacing w:after="0"/>
            <w:rPr>
              <w:rFonts w:ascii="Times New Roman" w:eastAsia="Times New Roman" w:hAnsi="Times New Roman"/>
              <w:b/>
              <w:sz w:val="20"/>
              <w:szCs w:val="20"/>
              <w:lang w:val="en-US"/>
            </w:rPr>
          </w:pPr>
          <w:proofErr w:type="spellStart"/>
          <w:r w:rsidRPr="00E608AA">
            <w:rPr>
              <w:rFonts w:ascii="Times New Roman" w:eastAsia="Times New Roman" w:hAnsi="Times New Roman"/>
              <w:b/>
              <w:color w:val="000000"/>
              <w:sz w:val="20"/>
              <w:szCs w:val="20"/>
              <w:lang w:val="en-US"/>
            </w:rPr>
            <w:t>Broj</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motora</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HP51121U986686P;                                                      </w:t>
          </w:r>
          <w:proofErr w:type="spellStart"/>
          <w:r w:rsidRPr="00E608AA">
            <w:rPr>
              <w:rFonts w:ascii="Times New Roman" w:eastAsia="Times New Roman" w:hAnsi="Times New Roman"/>
              <w:b/>
              <w:color w:val="000000"/>
              <w:sz w:val="20"/>
              <w:szCs w:val="20"/>
              <w:lang w:val="en-US"/>
            </w:rPr>
            <w:t>Broj</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motora</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HP51121U986686P;</w:t>
          </w:r>
        </w:p>
        <w:p w:rsidR="00CD30C3" w:rsidRPr="00E608AA" w:rsidRDefault="00CD30C3" w:rsidP="00584025">
          <w:pPr>
            <w:widowControl w:val="0"/>
            <w:spacing w:after="0"/>
            <w:rPr>
              <w:rFonts w:ascii="Times New Roman" w:eastAsia="Times New Roman" w:hAnsi="Times New Roman"/>
              <w:b/>
              <w:sz w:val="20"/>
              <w:szCs w:val="20"/>
              <w:lang w:val="en-US"/>
            </w:rPr>
          </w:pPr>
          <w:proofErr w:type="spellStart"/>
          <w:r w:rsidRPr="00E608AA">
            <w:rPr>
              <w:rFonts w:ascii="Times New Roman" w:eastAsia="Times New Roman" w:hAnsi="Times New Roman"/>
              <w:b/>
              <w:color w:val="000000"/>
              <w:sz w:val="20"/>
              <w:szCs w:val="20"/>
              <w:lang w:val="en-US"/>
            </w:rPr>
            <w:t>Snaga</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32kVA; 28 kW                                                                        </w:t>
          </w:r>
          <w:proofErr w:type="spellStart"/>
          <w:r w:rsidRPr="00E608AA">
            <w:rPr>
              <w:rFonts w:ascii="Times New Roman" w:eastAsia="Times New Roman" w:hAnsi="Times New Roman"/>
              <w:b/>
              <w:color w:val="000000"/>
              <w:sz w:val="20"/>
              <w:szCs w:val="20"/>
              <w:lang w:val="en-US"/>
            </w:rPr>
            <w:t>Snaga</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32kVA; 28 Kw;                                                                           </w:t>
          </w:r>
        </w:p>
        <w:p w:rsidR="00CD30C3" w:rsidRPr="00E608AA" w:rsidRDefault="00CD30C3" w:rsidP="00584025">
          <w:pPr>
            <w:widowControl w:val="0"/>
            <w:spacing w:after="0"/>
            <w:rPr>
              <w:rFonts w:ascii="Times New Roman" w:eastAsia="Times New Roman" w:hAnsi="Times New Roman"/>
              <w:b/>
              <w:sz w:val="20"/>
              <w:szCs w:val="20"/>
              <w:lang w:val="en-US"/>
            </w:rPr>
          </w:pPr>
          <w:proofErr w:type="spellStart"/>
          <w:r w:rsidRPr="00584025">
            <w:rPr>
              <w:rFonts w:ascii="Times New Roman" w:eastAsia="Times New Roman" w:hAnsi="Times New Roman"/>
              <w:b/>
              <w:color w:val="000000"/>
              <w:sz w:val="20"/>
              <w:szCs w:val="20"/>
              <w:lang w:val="en-US"/>
            </w:rPr>
            <w:t>Godina</w:t>
          </w:r>
          <w:proofErr w:type="spellEnd"/>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proizvodnje</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2008;                                                                 </w:t>
          </w:r>
          <w:proofErr w:type="spellStart"/>
          <w:r w:rsidRPr="00584025">
            <w:rPr>
              <w:rFonts w:ascii="Times New Roman" w:eastAsia="Times New Roman" w:hAnsi="Times New Roman"/>
              <w:b/>
              <w:color w:val="000000"/>
              <w:sz w:val="20"/>
              <w:szCs w:val="20"/>
              <w:lang w:val="en-US"/>
            </w:rPr>
            <w:t>Godina</w:t>
          </w:r>
          <w:proofErr w:type="spellEnd"/>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proizvodnje</w:t>
          </w:r>
          <w:proofErr w:type="spellEnd"/>
          <w:r w:rsidRPr="00584025">
            <w:rPr>
              <w:rFonts w:ascii="Times New Roman" w:eastAsia="Times New Roman" w:hAnsi="Times New Roman"/>
              <w:b/>
              <w:color w:val="000000"/>
              <w:sz w:val="20"/>
              <w:szCs w:val="20"/>
              <w:lang w:val="en-US"/>
            </w:rPr>
            <w:t>: 2008;</w:t>
          </w:r>
        </w:p>
        <w:p w:rsidR="00CD30C3" w:rsidRPr="00E608AA" w:rsidRDefault="00CD30C3" w:rsidP="00584025">
          <w:pPr>
            <w:widowControl w:val="0"/>
            <w:spacing w:after="0"/>
            <w:rPr>
              <w:rFonts w:ascii="Times New Roman" w:eastAsia="Times New Roman" w:hAnsi="Times New Roman"/>
              <w:b/>
              <w:color w:val="000000"/>
              <w:sz w:val="20"/>
              <w:szCs w:val="20"/>
              <w:lang w:val="en-US"/>
            </w:rPr>
          </w:pPr>
          <w:proofErr w:type="spellStart"/>
          <w:r w:rsidRPr="00584025">
            <w:rPr>
              <w:rFonts w:ascii="Times New Roman" w:eastAsia="Times New Roman" w:hAnsi="Times New Roman"/>
              <w:b/>
              <w:color w:val="000000"/>
              <w:sz w:val="20"/>
              <w:szCs w:val="20"/>
              <w:lang w:val="en-US"/>
            </w:rPr>
            <w:t>Nazivni</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napon</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400/230;                                                                      </w:t>
          </w:r>
          <w:proofErr w:type="spellStart"/>
          <w:r w:rsidRPr="00584025">
            <w:rPr>
              <w:rFonts w:ascii="Times New Roman" w:eastAsia="Times New Roman" w:hAnsi="Times New Roman"/>
              <w:b/>
              <w:color w:val="000000"/>
              <w:sz w:val="20"/>
              <w:szCs w:val="20"/>
              <w:lang w:val="en-US"/>
            </w:rPr>
            <w:t>Nazivni</w:t>
          </w:r>
          <w:proofErr w:type="spellEnd"/>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napon</w:t>
          </w:r>
          <w:proofErr w:type="spellEnd"/>
          <w:r w:rsidRPr="00584025">
            <w:rPr>
              <w:rFonts w:ascii="Times New Roman" w:eastAsia="Times New Roman" w:hAnsi="Times New Roman"/>
              <w:b/>
              <w:color w:val="000000"/>
              <w:sz w:val="20"/>
              <w:szCs w:val="20"/>
              <w:lang w:val="en-US"/>
            </w:rPr>
            <w:t>: 400/230;</w:t>
          </w:r>
        </w:p>
        <w:p w:rsidR="00CD30C3" w:rsidRPr="00E608AA" w:rsidRDefault="00CD30C3" w:rsidP="00584025">
          <w:pPr>
            <w:widowControl w:val="0"/>
            <w:spacing w:after="0"/>
            <w:rPr>
              <w:rFonts w:ascii="Times New Roman" w:eastAsia="Times New Roman" w:hAnsi="Times New Roman"/>
              <w:b/>
              <w:sz w:val="20"/>
              <w:szCs w:val="20"/>
              <w:lang w:val="en-US"/>
            </w:rPr>
          </w:pPr>
          <w:proofErr w:type="spellStart"/>
          <w:r w:rsidRPr="00584025">
            <w:rPr>
              <w:rFonts w:ascii="Times New Roman" w:eastAsia="Times New Roman" w:hAnsi="Times New Roman"/>
              <w:b/>
              <w:color w:val="000000"/>
              <w:sz w:val="20"/>
              <w:szCs w:val="20"/>
              <w:lang w:val="en-US"/>
            </w:rPr>
            <w:t>Nazivna</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struja</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51 A                                                                           </w:t>
          </w:r>
          <w:proofErr w:type="spellStart"/>
          <w:r w:rsidRPr="00584025">
            <w:rPr>
              <w:rFonts w:ascii="Times New Roman" w:eastAsia="Times New Roman" w:hAnsi="Times New Roman"/>
              <w:b/>
              <w:color w:val="000000"/>
              <w:sz w:val="20"/>
              <w:szCs w:val="20"/>
              <w:lang w:val="en-US"/>
            </w:rPr>
            <w:t>Nazivna</w:t>
          </w:r>
          <w:proofErr w:type="spellEnd"/>
          <w:r w:rsidRPr="00E608AA">
            <w:rPr>
              <w:rFonts w:ascii="Times New Roman" w:eastAsia="Times New Roman" w:hAnsi="Times New Roman"/>
              <w:b/>
              <w:color w:val="000000"/>
              <w:sz w:val="20"/>
              <w:szCs w:val="20"/>
              <w:lang w:val="en-US"/>
            </w:rPr>
            <w:t xml:space="preserve"> struja</w:t>
          </w:r>
          <w:proofErr w:type="gramStart"/>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51</w:t>
          </w:r>
          <w:proofErr w:type="gramEnd"/>
          <w:r w:rsidRPr="00584025">
            <w:rPr>
              <w:rFonts w:ascii="Times New Roman" w:eastAsia="Times New Roman" w:hAnsi="Times New Roman"/>
              <w:b/>
              <w:color w:val="000000"/>
              <w:sz w:val="20"/>
              <w:szCs w:val="20"/>
              <w:lang w:val="en-US"/>
            </w:rPr>
            <w:t xml:space="preserve"> A</w:t>
          </w:r>
        </w:p>
        <w:p w:rsidR="00CD30C3" w:rsidRPr="00E608AA" w:rsidRDefault="00CD30C3" w:rsidP="00584025">
          <w:pPr>
            <w:widowControl w:val="0"/>
            <w:spacing w:after="0"/>
            <w:rPr>
              <w:rFonts w:ascii="Times New Roman" w:eastAsia="Times New Roman" w:hAnsi="Times New Roman"/>
              <w:b/>
              <w:sz w:val="20"/>
              <w:szCs w:val="20"/>
              <w:lang w:val="en-US"/>
            </w:rPr>
          </w:pPr>
          <w:proofErr w:type="spellStart"/>
          <w:r w:rsidRPr="00E608AA">
            <w:rPr>
              <w:rFonts w:ascii="Times New Roman" w:eastAsia="Times New Roman" w:hAnsi="Times New Roman"/>
              <w:b/>
              <w:color w:val="000000"/>
              <w:sz w:val="20"/>
              <w:szCs w:val="20"/>
              <w:lang w:val="en-US"/>
            </w:rPr>
            <w:t>Opšte</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stanje</w:t>
          </w:r>
          <w:proofErr w:type="spellEnd"/>
          <w:r w:rsidRPr="00E608AA">
            <w:rPr>
              <w:rFonts w:ascii="Times New Roman" w:eastAsia="Times New Roman" w:hAnsi="Times New Roman"/>
              <w:b/>
              <w:color w:val="000000"/>
              <w:sz w:val="20"/>
              <w:szCs w:val="20"/>
              <w:lang w:val="en-US"/>
            </w:rPr>
            <w:t xml:space="preserve"> i </w:t>
          </w:r>
          <w:proofErr w:type="spellStart"/>
          <w:r w:rsidRPr="00E608AA">
            <w:rPr>
              <w:rFonts w:ascii="Times New Roman" w:eastAsia="Times New Roman" w:hAnsi="Times New Roman"/>
              <w:b/>
              <w:color w:val="000000"/>
              <w:sz w:val="20"/>
              <w:szCs w:val="20"/>
              <w:lang w:val="en-US"/>
            </w:rPr>
            <w:t>izgled</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Ispravno</w:t>
          </w:r>
          <w:proofErr w:type="spellEnd"/>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redovno</w:t>
          </w:r>
          <w:proofErr w:type="spellEnd"/>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održavano</w:t>
          </w:r>
          <w:proofErr w:type="spellEnd"/>
          <w:r w:rsidRPr="00584025">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Opšte</w:t>
          </w:r>
          <w:proofErr w:type="spellEnd"/>
          <w:r w:rsidRPr="00E608AA">
            <w:rPr>
              <w:rFonts w:ascii="Times New Roman" w:eastAsia="Times New Roman" w:hAnsi="Times New Roman"/>
              <w:b/>
              <w:color w:val="000000"/>
              <w:sz w:val="20"/>
              <w:szCs w:val="20"/>
              <w:lang w:val="en-US"/>
            </w:rPr>
            <w:t xml:space="preserve"> </w:t>
          </w:r>
          <w:proofErr w:type="spellStart"/>
          <w:r w:rsidRPr="00E608AA">
            <w:rPr>
              <w:rFonts w:ascii="Times New Roman" w:eastAsia="Times New Roman" w:hAnsi="Times New Roman"/>
              <w:b/>
              <w:color w:val="000000"/>
              <w:sz w:val="20"/>
              <w:szCs w:val="20"/>
              <w:lang w:val="en-US"/>
            </w:rPr>
            <w:t>stanje</w:t>
          </w:r>
          <w:proofErr w:type="spellEnd"/>
          <w:r w:rsidRPr="00E608AA">
            <w:rPr>
              <w:rFonts w:ascii="Times New Roman" w:eastAsia="Times New Roman" w:hAnsi="Times New Roman"/>
              <w:b/>
              <w:color w:val="000000"/>
              <w:sz w:val="20"/>
              <w:szCs w:val="20"/>
              <w:lang w:val="en-US"/>
            </w:rPr>
            <w:t xml:space="preserve"> i </w:t>
          </w:r>
          <w:proofErr w:type="spellStart"/>
          <w:r w:rsidRPr="00E608AA">
            <w:rPr>
              <w:rFonts w:ascii="Times New Roman" w:eastAsia="Times New Roman" w:hAnsi="Times New Roman"/>
              <w:b/>
              <w:color w:val="000000"/>
              <w:sz w:val="20"/>
              <w:szCs w:val="20"/>
              <w:lang w:val="en-US"/>
            </w:rPr>
            <w:t>izgled</w:t>
          </w:r>
          <w:proofErr w:type="spellEnd"/>
          <w:r w:rsidRPr="00E608AA">
            <w:rPr>
              <w:rFonts w:ascii="Times New Roman" w:eastAsia="Times New Roman" w:hAnsi="Times New Roman"/>
              <w:b/>
              <w:color w:val="000000"/>
              <w:sz w:val="20"/>
              <w:szCs w:val="20"/>
              <w:lang w:val="en-US"/>
            </w:rPr>
            <w:t>:</w:t>
          </w:r>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Ispravno</w:t>
          </w:r>
          <w:proofErr w:type="spellEnd"/>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redovno</w:t>
          </w:r>
          <w:proofErr w:type="spellEnd"/>
          <w:r w:rsidRPr="00584025">
            <w:rPr>
              <w:rFonts w:ascii="Times New Roman" w:eastAsia="Times New Roman" w:hAnsi="Times New Roman"/>
              <w:b/>
              <w:color w:val="000000"/>
              <w:sz w:val="20"/>
              <w:szCs w:val="20"/>
              <w:lang w:val="en-US"/>
            </w:rPr>
            <w:t xml:space="preserve"> </w:t>
          </w:r>
          <w:proofErr w:type="spellStart"/>
          <w:r w:rsidRPr="00584025">
            <w:rPr>
              <w:rFonts w:ascii="Times New Roman" w:eastAsia="Times New Roman" w:hAnsi="Times New Roman"/>
              <w:b/>
              <w:color w:val="000000"/>
              <w:sz w:val="20"/>
              <w:szCs w:val="20"/>
              <w:lang w:val="en-US"/>
            </w:rPr>
            <w:t>održavano</w:t>
          </w:r>
          <w:proofErr w:type="spellEnd"/>
          <w:r w:rsidRPr="00584025">
            <w:rPr>
              <w:rFonts w:ascii="Times New Roman" w:eastAsia="Times New Roman" w:hAnsi="Times New Roman"/>
              <w:b/>
              <w:color w:val="000000"/>
              <w:sz w:val="20"/>
              <w:szCs w:val="20"/>
              <w:lang w:val="en-US"/>
            </w:rPr>
            <w:t>;</w:t>
          </w:r>
        </w:p>
        <w:p w:rsidR="00CD30C3" w:rsidRPr="00584025" w:rsidRDefault="00CD30C3" w:rsidP="00584025">
          <w:pPr>
            <w:widowControl w:val="0"/>
            <w:autoSpaceDE w:val="0"/>
            <w:autoSpaceDN w:val="0"/>
            <w:adjustRightInd w:val="0"/>
            <w:spacing w:after="0"/>
            <w:jc w:val="both"/>
            <w:rPr>
              <w:rFonts w:ascii="Times New Roman" w:eastAsiaTheme="minorHAnsi" w:hAnsi="Times New Roman"/>
              <w:b/>
              <w:color w:val="000000"/>
              <w:sz w:val="20"/>
              <w:szCs w:val="20"/>
              <w:lang w:val="en-US"/>
            </w:rPr>
          </w:pPr>
          <w:proofErr w:type="spellStart"/>
          <w:r w:rsidRPr="00584025">
            <w:rPr>
              <w:rFonts w:ascii="Times New Roman" w:eastAsiaTheme="minorHAnsi" w:hAnsi="Times New Roman"/>
              <w:b/>
              <w:color w:val="000000"/>
              <w:sz w:val="20"/>
              <w:szCs w:val="20"/>
              <w:lang w:val="en-US"/>
            </w:rPr>
            <w:t>Procijenjena</w:t>
          </w:r>
          <w:proofErr w:type="spellEnd"/>
          <w:r w:rsidRPr="00584025">
            <w:rPr>
              <w:rFonts w:ascii="Times New Roman" w:eastAsiaTheme="minorHAnsi" w:hAnsi="Times New Roman"/>
              <w:b/>
              <w:color w:val="000000"/>
              <w:sz w:val="20"/>
              <w:szCs w:val="20"/>
              <w:lang w:val="en-US"/>
            </w:rPr>
            <w:t xml:space="preserve"> </w:t>
          </w:r>
          <w:proofErr w:type="spellStart"/>
          <w:r w:rsidRPr="00584025">
            <w:rPr>
              <w:rFonts w:ascii="Times New Roman" w:eastAsiaTheme="minorHAnsi" w:hAnsi="Times New Roman"/>
              <w:b/>
              <w:color w:val="000000"/>
              <w:sz w:val="20"/>
              <w:szCs w:val="20"/>
              <w:lang w:val="en-US"/>
            </w:rPr>
            <w:t>vrijednost</w:t>
          </w:r>
          <w:proofErr w:type="spellEnd"/>
          <w:r w:rsidRPr="00584025">
            <w:rPr>
              <w:rFonts w:ascii="Times New Roman" w:eastAsiaTheme="minorHAnsi" w:hAnsi="Times New Roman"/>
              <w:b/>
              <w:color w:val="000000"/>
              <w:sz w:val="20"/>
              <w:szCs w:val="20"/>
              <w:lang w:val="en-US"/>
            </w:rPr>
            <w:t xml:space="preserve">:     8.000,00 KM.                                         </w:t>
          </w:r>
          <w:r w:rsidR="00584025">
            <w:rPr>
              <w:rFonts w:ascii="Times New Roman" w:eastAsiaTheme="minorHAnsi" w:hAnsi="Times New Roman"/>
              <w:b/>
              <w:color w:val="000000"/>
              <w:sz w:val="20"/>
              <w:szCs w:val="20"/>
              <w:lang w:val="en-US"/>
            </w:rPr>
            <w:t xml:space="preserve"> </w:t>
          </w:r>
          <w:proofErr w:type="spellStart"/>
          <w:r w:rsidRPr="00584025">
            <w:rPr>
              <w:rFonts w:ascii="Times New Roman" w:eastAsiaTheme="minorHAnsi" w:hAnsi="Times New Roman"/>
              <w:b/>
              <w:color w:val="000000"/>
              <w:sz w:val="20"/>
              <w:szCs w:val="20"/>
              <w:lang w:val="en-US"/>
            </w:rPr>
            <w:t>Procijenjena</w:t>
          </w:r>
          <w:proofErr w:type="spellEnd"/>
          <w:r w:rsidRPr="00584025">
            <w:rPr>
              <w:rFonts w:ascii="Times New Roman" w:eastAsiaTheme="minorHAnsi" w:hAnsi="Times New Roman"/>
              <w:b/>
              <w:color w:val="000000"/>
              <w:sz w:val="20"/>
              <w:szCs w:val="20"/>
              <w:lang w:val="en-US"/>
            </w:rPr>
            <w:t xml:space="preserve"> </w:t>
          </w:r>
          <w:proofErr w:type="spellStart"/>
          <w:r w:rsidRPr="00584025">
            <w:rPr>
              <w:rFonts w:ascii="Times New Roman" w:eastAsiaTheme="minorHAnsi" w:hAnsi="Times New Roman"/>
              <w:b/>
              <w:color w:val="000000"/>
              <w:sz w:val="20"/>
              <w:szCs w:val="20"/>
              <w:lang w:val="en-US"/>
            </w:rPr>
            <w:t>vrijednost</w:t>
          </w:r>
          <w:proofErr w:type="spellEnd"/>
          <w:r w:rsidRPr="00584025">
            <w:rPr>
              <w:rFonts w:ascii="Times New Roman" w:eastAsiaTheme="minorHAnsi" w:hAnsi="Times New Roman"/>
              <w:b/>
              <w:color w:val="000000"/>
              <w:sz w:val="20"/>
              <w:szCs w:val="20"/>
              <w:lang w:val="en-US"/>
            </w:rPr>
            <w:t xml:space="preserve">: 8.000,00 KM.     </w:t>
          </w:r>
        </w:p>
        <w:p w:rsidR="00EB21F9" w:rsidRPr="00CD30C3" w:rsidRDefault="00CD30C3" w:rsidP="00584025">
          <w:pPr>
            <w:widowControl w:val="0"/>
            <w:autoSpaceDE w:val="0"/>
            <w:autoSpaceDN w:val="0"/>
            <w:adjustRightInd w:val="0"/>
            <w:spacing w:after="0"/>
            <w:jc w:val="both"/>
            <w:rPr>
              <w:rFonts w:ascii="Times New Roman" w:hAnsi="Times New Roman"/>
              <w:sz w:val="24"/>
              <w:szCs w:val="24"/>
            </w:rPr>
          </w:pPr>
          <w:r w:rsidRPr="00CC4D50">
            <w:rPr>
              <w:rFonts w:asciiTheme="minorHAnsi" w:eastAsiaTheme="minorHAnsi" w:hAnsiTheme="minorHAnsi" w:cstheme="minorBidi"/>
              <w:b/>
              <w:color w:val="000000"/>
              <w:sz w:val="16"/>
              <w:szCs w:val="16"/>
              <w:lang w:val="en-US"/>
            </w:rPr>
            <w:t xml:space="preserve">                                                </w:t>
          </w:r>
        </w:p>
      </w:sdtContent>
    </w:sdt>
    <w:sdt>
      <w:sdtPr>
        <w:rPr>
          <w:rStyle w:val="Style2"/>
          <w:b/>
          <w:sz w:val="18"/>
          <w:szCs w:val="18"/>
        </w:rPr>
        <w:alias w:val="Sadrzaj akta"/>
        <w:tag w:val="Sadrzaj akta"/>
        <w:id w:val="-473217275"/>
        <w:lock w:val="sdtLocked"/>
        <w:placeholder>
          <w:docPart w:val="12DD7A5434E948518F7E7FCE7028A462"/>
        </w:placeholder>
      </w:sdtPr>
      <w:sdtEndPr>
        <w:rPr>
          <w:rStyle w:val="Style2"/>
        </w:rPr>
      </w:sdtEndPr>
      <w:sdtContent>
        <w:p w:rsidR="003B3C45" w:rsidRPr="003B3C45" w:rsidRDefault="003B3C45" w:rsidP="00CD30C3">
          <w:pPr>
            <w:pStyle w:val="ListParagraph"/>
            <w:numPr>
              <w:ilvl w:val="0"/>
              <w:numId w:val="40"/>
            </w:numPr>
            <w:rPr>
              <w:rStyle w:val="Style2"/>
              <w:rFonts w:eastAsia="Courier New"/>
              <w:b/>
              <w:color w:val="000000"/>
              <w:sz w:val="24"/>
              <w:szCs w:val="24"/>
              <w:lang w:val="hr-HR" w:eastAsia="hr-HR" w:bidi="hr-HR"/>
            </w:rPr>
          </w:pPr>
          <w:r>
            <w:rPr>
              <w:rFonts w:ascii="Times New Roman" w:eastAsia="Courier New" w:hAnsi="Times New Roman"/>
              <w:b/>
              <w:color w:val="000000"/>
              <w:sz w:val="24"/>
              <w:szCs w:val="24"/>
              <w:lang w:val="hr-HR" w:eastAsia="hr-HR" w:bidi="hr-HR"/>
            </w:rPr>
            <w:t>KRITERIJUMI ZA PRODAJU</w:t>
          </w:r>
        </w:p>
      </w:sdtContent>
    </w:sdt>
    <w:bookmarkStart w:id="7" w:name="bookmark11" w:displacedByCustomXml="prev"/>
    <w:bookmarkEnd w:id="7" w:displacedByCustomXml="prev"/>
    <w:p w:rsidR="003B3C45" w:rsidRDefault="003B3C45" w:rsidP="003B3C45">
      <w:pPr>
        <w:pStyle w:val="ListParagraph"/>
        <w:widowControl w:val="0"/>
        <w:autoSpaceDE w:val="0"/>
        <w:autoSpaceDN w:val="0"/>
        <w:adjustRightInd w:val="0"/>
        <w:spacing w:after="0" w:line="240" w:lineRule="auto"/>
        <w:ind w:left="360"/>
        <w:rPr>
          <w:rFonts w:ascii="Times New Roman" w:eastAsia="Times New Roman" w:hAnsi="Times New Roman"/>
          <w:color w:val="000000"/>
          <w:sz w:val="24"/>
          <w:szCs w:val="24"/>
          <w:lang w:val="hr-HR" w:eastAsia="hr-HR" w:bidi="hr-HR"/>
        </w:rPr>
      </w:pPr>
    </w:p>
    <w:p w:rsidR="003B3C45" w:rsidRDefault="00ED4202" w:rsidP="00CD30C3">
      <w:pPr>
        <w:pStyle w:val="ListParagraph"/>
        <w:widowControl w:val="0"/>
        <w:numPr>
          <w:ilvl w:val="1"/>
          <w:numId w:val="40"/>
        </w:numPr>
        <w:autoSpaceDE w:val="0"/>
        <w:autoSpaceDN w:val="0"/>
        <w:adjustRightInd w:val="0"/>
        <w:spacing w:after="0" w:line="240" w:lineRule="auto"/>
        <w:jc w:val="both"/>
        <w:rPr>
          <w:rFonts w:ascii="Times New Roman" w:eastAsia="Times New Roman" w:hAnsi="Times New Roman"/>
          <w:color w:val="000000"/>
          <w:sz w:val="24"/>
          <w:szCs w:val="24"/>
          <w:lang w:val="hr-HR" w:eastAsia="hr-HR" w:bidi="hr-HR"/>
        </w:rPr>
      </w:pPr>
      <w:r w:rsidRPr="003B3C45">
        <w:rPr>
          <w:rFonts w:ascii="Times New Roman" w:eastAsia="Times New Roman" w:hAnsi="Times New Roman"/>
          <w:color w:val="000000"/>
          <w:sz w:val="24"/>
          <w:szCs w:val="24"/>
          <w:lang w:val="hr-HR" w:eastAsia="hr-HR" w:bidi="hr-HR"/>
        </w:rPr>
        <w:t>Prodaja</w:t>
      </w:r>
      <w:r w:rsidR="00335F8C" w:rsidRPr="003B3C45">
        <w:rPr>
          <w:rFonts w:ascii="Times New Roman" w:eastAsia="Times New Roman" w:hAnsi="Times New Roman"/>
          <w:color w:val="000000"/>
          <w:sz w:val="24"/>
          <w:szCs w:val="24"/>
          <w:lang w:val="hr-HR" w:eastAsia="hr-HR" w:bidi="hr-HR"/>
        </w:rPr>
        <w:t xml:space="preserve"> uređaja</w:t>
      </w:r>
      <w:r w:rsidRPr="003B3C45">
        <w:rPr>
          <w:rFonts w:ascii="Times New Roman" w:eastAsia="Times New Roman" w:hAnsi="Times New Roman"/>
          <w:color w:val="000000"/>
          <w:sz w:val="24"/>
          <w:szCs w:val="24"/>
          <w:lang w:val="hr-HR" w:eastAsia="hr-HR" w:bidi="hr-HR"/>
        </w:rPr>
        <w:t xml:space="preserve"> vrši se metodom javnog nadmetanja putem zatvorenih pisanih </w:t>
      </w:r>
      <w:r w:rsidR="00052CD2" w:rsidRPr="003B3C45">
        <w:rPr>
          <w:rFonts w:ascii="Times New Roman" w:eastAsia="Times New Roman" w:hAnsi="Times New Roman"/>
          <w:color w:val="000000"/>
          <w:sz w:val="24"/>
          <w:szCs w:val="24"/>
          <w:lang w:val="hr-HR" w:eastAsia="hr-HR" w:bidi="hr-HR"/>
        </w:rPr>
        <w:t xml:space="preserve"> </w:t>
      </w:r>
      <w:r w:rsidRPr="003B3C45">
        <w:rPr>
          <w:rFonts w:ascii="Times New Roman" w:eastAsia="Times New Roman" w:hAnsi="Times New Roman"/>
          <w:color w:val="000000"/>
          <w:sz w:val="24"/>
          <w:szCs w:val="24"/>
          <w:lang w:val="hr-HR" w:eastAsia="hr-HR" w:bidi="hr-HR"/>
        </w:rPr>
        <w:t>ponuda.</w:t>
      </w:r>
      <w:bookmarkStart w:id="8" w:name="bookmark12"/>
      <w:bookmarkEnd w:id="8"/>
    </w:p>
    <w:p w:rsidR="003B3C45" w:rsidRDefault="00335F8C" w:rsidP="00CD30C3">
      <w:pPr>
        <w:pStyle w:val="ListParagraph"/>
        <w:widowControl w:val="0"/>
        <w:numPr>
          <w:ilvl w:val="1"/>
          <w:numId w:val="40"/>
        </w:numPr>
        <w:autoSpaceDE w:val="0"/>
        <w:autoSpaceDN w:val="0"/>
        <w:adjustRightInd w:val="0"/>
        <w:spacing w:after="0" w:line="240" w:lineRule="auto"/>
        <w:jc w:val="both"/>
        <w:rPr>
          <w:rFonts w:ascii="Times New Roman" w:eastAsia="Times New Roman" w:hAnsi="Times New Roman"/>
          <w:color w:val="000000"/>
          <w:sz w:val="24"/>
          <w:szCs w:val="24"/>
          <w:lang w:val="hr-HR" w:eastAsia="hr-HR" w:bidi="hr-HR"/>
        </w:rPr>
      </w:pPr>
      <w:r w:rsidRPr="003B3C45">
        <w:rPr>
          <w:rFonts w:ascii="Times New Roman" w:eastAsia="Times New Roman" w:hAnsi="Times New Roman"/>
          <w:color w:val="000000"/>
          <w:sz w:val="24"/>
          <w:szCs w:val="24"/>
          <w:lang w:val="hr-HR" w:eastAsia="hr-HR" w:bidi="hr-HR"/>
        </w:rPr>
        <w:t>Uređaji</w:t>
      </w:r>
      <w:r w:rsidR="00ED4202" w:rsidRPr="003B3C45">
        <w:rPr>
          <w:rFonts w:ascii="Times New Roman" w:eastAsia="Times New Roman" w:hAnsi="Times New Roman"/>
          <w:color w:val="000000"/>
          <w:sz w:val="24"/>
          <w:szCs w:val="24"/>
          <w:lang w:val="hr-HR" w:eastAsia="hr-HR" w:bidi="hr-HR"/>
        </w:rPr>
        <w:t xml:space="preserve"> se prodaju po načelu „viđeno - kupljeno“, te kupac nema pravo na naknadne prigovore i reklamacije po pitanju kvaliteta, stanja, funkcionalnosti, izgleda, skrivenih ili drugih eventualnih nedostataka motornog vozila.</w:t>
      </w:r>
      <w:bookmarkStart w:id="9" w:name="bookmark13"/>
      <w:bookmarkEnd w:id="9"/>
    </w:p>
    <w:p w:rsidR="003B3C45" w:rsidRPr="00584025" w:rsidRDefault="00ED4202" w:rsidP="003B3C45">
      <w:pPr>
        <w:pStyle w:val="ListParagraph"/>
        <w:widowControl w:val="0"/>
        <w:numPr>
          <w:ilvl w:val="1"/>
          <w:numId w:val="40"/>
        </w:numPr>
        <w:autoSpaceDE w:val="0"/>
        <w:autoSpaceDN w:val="0"/>
        <w:adjustRightInd w:val="0"/>
        <w:spacing w:after="0" w:line="240" w:lineRule="auto"/>
        <w:jc w:val="both"/>
        <w:rPr>
          <w:rFonts w:ascii="Times New Roman" w:eastAsia="Times New Roman" w:hAnsi="Times New Roman"/>
          <w:color w:val="000000"/>
          <w:sz w:val="24"/>
          <w:szCs w:val="24"/>
          <w:lang w:val="hr-HR" w:eastAsia="hr-HR" w:bidi="hr-HR"/>
        </w:rPr>
      </w:pPr>
      <w:r w:rsidRPr="003B3C45">
        <w:rPr>
          <w:rFonts w:ascii="Times New Roman" w:eastAsia="Times New Roman" w:hAnsi="Times New Roman"/>
          <w:color w:val="000000"/>
          <w:sz w:val="24"/>
          <w:szCs w:val="24"/>
          <w:lang w:val="hr-HR" w:eastAsia="hr-HR" w:bidi="hr-HR"/>
        </w:rPr>
        <w:t xml:space="preserve">Kriterijum za izbor najpovoljnijeg ponuđača je </w:t>
      </w:r>
      <w:r w:rsidRPr="003B3C45">
        <w:rPr>
          <w:rFonts w:ascii="Times New Roman" w:eastAsia="Times New Roman" w:hAnsi="Times New Roman"/>
          <w:b/>
          <w:bCs/>
          <w:i/>
          <w:iCs/>
          <w:color w:val="000000"/>
          <w:sz w:val="24"/>
          <w:szCs w:val="24"/>
          <w:lang w:val="hr-HR" w:eastAsia="hr-HR" w:bidi="hr-HR"/>
        </w:rPr>
        <w:t xml:space="preserve">najviša ponuđena cijena </w:t>
      </w:r>
      <w:r w:rsidRPr="003B3C45">
        <w:rPr>
          <w:rFonts w:ascii="Times New Roman" w:eastAsia="Times New Roman" w:hAnsi="Times New Roman"/>
          <w:i/>
          <w:iCs/>
          <w:color w:val="000000"/>
          <w:sz w:val="24"/>
          <w:szCs w:val="24"/>
          <w:lang w:val="hr-HR" w:eastAsia="hr-HR" w:bidi="hr-HR"/>
        </w:rPr>
        <w:t>za</w:t>
      </w:r>
      <w:r w:rsidR="00335F8C" w:rsidRPr="003B3C45">
        <w:rPr>
          <w:rFonts w:ascii="Times New Roman" w:eastAsia="Times New Roman" w:hAnsi="Times New Roman"/>
          <w:color w:val="000000"/>
          <w:sz w:val="24"/>
          <w:szCs w:val="24"/>
          <w:lang w:val="hr-HR" w:eastAsia="hr-HR" w:bidi="hr-HR"/>
        </w:rPr>
        <w:t xml:space="preserve"> navedeni uređaj</w:t>
      </w:r>
      <w:r w:rsidRPr="003B3C45">
        <w:rPr>
          <w:rFonts w:ascii="Times New Roman" w:eastAsia="Times New Roman" w:hAnsi="Times New Roman"/>
          <w:color w:val="000000"/>
          <w:sz w:val="24"/>
          <w:szCs w:val="24"/>
          <w:lang w:val="hr-HR" w:eastAsia="hr-HR" w:bidi="hr-HR"/>
        </w:rPr>
        <w:t>, koja ne može biti m</w:t>
      </w:r>
      <w:r w:rsidR="00C1210A">
        <w:rPr>
          <w:rFonts w:ascii="Times New Roman" w:eastAsia="Times New Roman" w:hAnsi="Times New Roman"/>
          <w:color w:val="000000"/>
          <w:sz w:val="24"/>
          <w:szCs w:val="24"/>
          <w:lang w:val="hr-HR" w:eastAsia="hr-HR" w:bidi="hr-HR"/>
        </w:rPr>
        <w:t xml:space="preserve">anja od početne </w:t>
      </w:r>
      <w:r w:rsidR="00584025">
        <w:rPr>
          <w:rFonts w:ascii="Times New Roman" w:eastAsia="Times New Roman" w:hAnsi="Times New Roman"/>
          <w:color w:val="000000"/>
          <w:sz w:val="24"/>
          <w:szCs w:val="24"/>
          <w:lang w:val="hr-HR" w:eastAsia="hr-HR" w:bidi="hr-HR"/>
        </w:rPr>
        <w:t>prodajne cijene elektroagregata.</w:t>
      </w:r>
    </w:p>
    <w:p w:rsidR="003B3C45" w:rsidRDefault="00ED4202" w:rsidP="00CD30C3">
      <w:pPr>
        <w:pStyle w:val="ListParagraph"/>
        <w:keepNext/>
        <w:keepLines/>
        <w:widowControl w:val="0"/>
        <w:numPr>
          <w:ilvl w:val="0"/>
          <w:numId w:val="40"/>
        </w:numPr>
        <w:tabs>
          <w:tab w:val="left" w:pos="1006"/>
        </w:tabs>
        <w:spacing w:after="260" w:line="240" w:lineRule="auto"/>
        <w:outlineLvl w:val="1"/>
        <w:rPr>
          <w:rFonts w:ascii="Times New Roman" w:eastAsia="Times New Roman" w:hAnsi="Times New Roman"/>
          <w:b/>
          <w:bCs/>
          <w:color w:val="000000"/>
          <w:sz w:val="24"/>
          <w:szCs w:val="24"/>
          <w:lang w:val="hr-HR" w:eastAsia="hr-HR" w:bidi="hr-HR"/>
        </w:rPr>
      </w:pPr>
      <w:bookmarkStart w:id="10" w:name="bookmark16"/>
      <w:bookmarkStart w:id="11" w:name="bookmark14"/>
      <w:bookmarkStart w:id="12" w:name="bookmark15"/>
      <w:bookmarkStart w:id="13" w:name="bookmark17"/>
      <w:bookmarkEnd w:id="10"/>
      <w:r w:rsidRPr="003B3C45">
        <w:rPr>
          <w:rFonts w:ascii="Times New Roman" w:eastAsia="Times New Roman" w:hAnsi="Times New Roman"/>
          <w:b/>
          <w:bCs/>
          <w:color w:val="000000"/>
          <w:sz w:val="24"/>
          <w:szCs w:val="24"/>
          <w:lang w:val="hr-HR" w:eastAsia="hr-HR" w:bidi="hr-HR"/>
        </w:rPr>
        <w:lastRenderedPageBreak/>
        <w:t xml:space="preserve">PREGLED </w:t>
      </w:r>
      <w:bookmarkEnd w:id="11"/>
      <w:bookmarkEnd w:id="12"/>
      <w:bookmarkEnd w:id="13"/>
      <w:r w:rsidR="00335F8C" w:rsidRPr="003B3C45">
        <w:rPr>
          <w:rFonts w:ascii="Times New Roman" w:eastAsia="Times New Roman" w:hAnsi="Times New Roman"/>
          <w:b/>
          <w:bCs/>
          <w:color w:val="000000"/>
          <w:sz w:val="24"/>
          <w:szCs w:val="24"/>
          <w:lang w:val="hr-HR" w:eastAsia="hr-HR" w:bidi="hr-HR"/>
        </w:rPr>
        <w:t>UREĐAJA</w:t>
      </w:r>
      <w:bookmarkStart w:id="14" w:name="bookmark18"/>
      <w:bookmarkEnd w:id="14"/>
    </w:p>
    <w:p w:rsidR="003B3C45" w:rsidRDefault="003B3C45" w:rsidP="003B3C45">
      <w:pPr>
        <w:pStyle w:val="ListParagraph"/>
        <w:keepNext/>
        <w:keepLines/>
        <w:widowControl w:val="0"/>
        <w:tabs>
          <w:tab w:val="left" w:pos="1006"/>
        </w:tabs>
        <w:spacing w:after="260" w:line="240" w:lineRule="auto"/>
        <w:ind w:left="1440"/>
        <w:outlineLvl w:val="1"/>
        <w:rPr>
          <w:rFonts w:ascii="Times New Roman" w:eastAsia="Times New Roman" w:hAnsi="Times New Roman"/>
          <w:b/>
          <w:bCs/>
          <w:color w:val="000000"/>
          <w:sz w:val="24"/>
          <w:szCs w:val="24"/>
          <w:lang w:val="hr-HR" w:eastAsia="hr-HR" w:bidi="hr-HR"/>
        </w:rPr>
      </w:pPr>
    </w:p>
    <w:p w:rsidR="00ED4202" w:rsidRPr="003B3C45" w:rsidRDefault="00052CD2" w:rsidP="00B534BD">
      <w:pPr>
        <w:pStyle w:val="ListParagraph"/>
        <w:keepNext/>
        <w:keepLines/>
        <w:widowControl w:val="0"/>
        <w:tabs>
          <w:tab w:val="left" w:pos="1006"/>
        </w:tabs>
        <w:spacing w:after="260" w:line="240" w:lineRule="auto"/>
        <w:ind w:left="360"/>
        <w:jc w:val="both"/>
        <w:outlineLvl w:val="1"/>
        <w:rPr>
          <w:rFonts w:ascii="Times New Roman" w:eastAsia="Times New Roman" w:hAnsi="Times New Roman"/>
          <w:b/>
          <w:bCs/>
          <w:color w:val="000000"/>
          <w:sz w:val="24"/>
          <w:szCs w:val="24"/>
          <w:lang w:val="hr-HR" w:eastAsia="hr-HR" w:bidi="hr-HR"/>
        </w:rPr>
      </w:pPr>
      <w:r w:rsidRPr="003B3C45">
        <w:rPr>
          <w:rFonts w:ascii="Times New Roman" w:eastAsia="Times New Roman" w:hAnsi="Times New Roman"/>
          <w:color w:val="000000"/>
          <w:sz w:val="24"/>
          <w:szCs w:val="24"/>
          <w:lang w:val="hr-HR" w:eastAsia="hr-HR" w:bidi="hr-HR"/>
        </w:rPr>
        <w:t>Uređaji, koji</w:t>
      </w:r>
      <w:r w:rsidR="00ED4202" w:rsidRPr="003B3C45">
        <w:rPr>
          <w:rFonts w:ascii="Times New Roman" w:eastAsia="Times New Roman" w:hAnsi="Times New Roman"/>
          <w:color w:val="000000"/>
          <w:sz w:val="24"/>
          <w:szCs w:val="24"/>
          <w:lang w:val="hr-HR" w:eastAsia="hr-HR" w:bidi="hr-HR"/>
        </w:rPr>
        <w:t xml:space="preserve"> su predmet prodaje, mogu se </w:t>
      </w:r>
      <w:r w:rsidR="006B0A0E" w:rsidRPr="003B3C45">
        <w:rPr>
          <w:rFonts w:ascii="Times New Roman" w:eastAsia="Times New Roman" w:hAnsi="Times New Roman"/>
          <w:color w:val="000000"/>
          <w:sz w:val="24"/>
          <w:szCs w:val="24"/>
          <w:lang w:val="hr-HR" w:eastAsia="hr-HR" w:bidi="hr-HR"/>
        </w:rPr>
        <w:t>pogledati na</w:t>
      </w:r>
      <w:r w:rsidR="00396503" w:rsidRPr="003B3C45">
        <w:rPr>
          <w:rFonts w:ascii="Times New Roman" w:eastAsia="Times New Roman" w:hAnsi="Times New Roman"/>
          <w:color w:val="000000"/>
          <w:sz w:val="24"/>
          <w:szCs w:val="24"/>
          <w:lang w:val="hr-HR" w:eastAsia="hr-HR" w:bidi="hr-HR"/>
        </w:rPr>
        <w:t xml:space="preserve"> </w:t>
      </w:r>
      <w:r w:rsidR="006B0A0E" w:rsidRPr="003B3C45">
        <w:rPr>
          <w:rFonts w:ascii="Times New Roman" w:eastAsia="Times New Roman" w:hAnsi="Times New Roman"/>
          <w:color w:val="000000"/>
          <w:sz w:val="24"/>
          <w:szCs w:val="24"/>
          <w:lang w:val="hr-HR" w:eastAsia="hr-HR" w:bidi="hr-HR"/>
        </w:rPr>
        <w:t xml:space="preserve">lokaciji carinske ispostave </w:t>
      </w:r>
      <w:r w:rsidR="00B534BD">
        <w:rPr>
          <w:rFonts w:ascii="Times New Roman" w:eastAsia="Times New Roman" w:hAnsi="Times New Roman"/>
          <w:color w:val="000000"/>
          <w:sz w:val="24"/>
          <w:szCs w:val="24"/>
          <w:lang w:val="hr-HR" w:eastAsia="hr-HR" w:bidi="hr-HR"/>
        </w:rPr>
        <w:t xml:space="preserve">MERDIAN a.d. </w:t>
      </w:r>
      <w:r w:rsidR="00396503" w:rsidRPr="003B3C45">
        <w:rPr>
          <w:rFonts w:ascii="Times New Roman" w:eastAsia="Times New Roman" w:hAnsi="Times New Roman"/>
          <w:color w:val="000000"/>
          <w:sz w:val="24"/>
          <w:szCs w:val="24"/>
          <w:lang w:val="hr-HR" w:eastAsia="hr-HR" w:bidi="hr-HR"/>
        </w:rPr>
        <w:t>na adresi: Ilije Garašanina bb,</w:t>
      </w:r>
      <w:r w:rsidR="00ED4202" w:rsidRPr="003B3C45">
        <w:rPr>
          <w:rFonts w:ascii="Times New Roman" w:eastAsia="Times New Roman" w:hAnsi="Times New Roman"/>
          <w:color w:val="000000"/>
          <w:sz w:val="24"/>
          <w:szCs w:val="24"/>
          <w:lang w:val="hr-HR" w:eastAsia="hr-HR" w:bidi="hr-HR"/>
        </w:rPr>
        <w:t xml:space="preserve"> </w:t>
      </w:r>
      <w:r w:rsidR="006B0A0E" w:rsidRPr="003B3C45">
        <w:rPr>
          <w:rFonts w:ascii="Times New Roman" w:eastAsia="Times New Roman" w:hAnsi="Times New Roman"/>
          <w:color w:val="000000"/>
          <w:sz w:val="24"/>
          <w:szCs w:val="24"/>
          <w:lang w:val="hr-HR" w:eastAsia="hr-HR" w:bidi="hr-HR"/>
        </w:rPr>
        <w:t xml:space="preserve">Banja Luka, </w:t>
      </w:r>
      <w:r w:rsidR="00ED4202" w:rsidRPr="003B3C45">
        <w:rPr>
          <w:rFonts w:ascii="Times New Roman" w:eastAsia="Times New Roman" w:hAnsi="Times New Roman"/>
          <w:color w:val="000000"/>
          <w:sz w:val="24"/>
          <w:szCs w:val="24"/>
          <w:lang w:val="hr-HR" w:eastAsia="hr-HR" w:bidi="hr-HR"/>
        </w:rPr>
        <w:t>svaki radni dan u periodu od 10:00 do</w:t>
      </w:r>
      <w:r w:rsidR="00C1210A">
        <w:rPr>
          <w:rFonts w:ascii="Times New Roman" w:eastAsia="Times New Roman" w:hAnsi="Times New Roman"/>
          <w:color w:val="000000"/>
          <w:sz w:val="24"/>
          <w:szCs w:val="24"/>
          <w:lang w:val="hr-HR" w:eastAsia="hr-HR" w:bidi="hr-HR"/>
        </w:rPr>
        <w:t xml:space="preserve"> 12</w:t>
      </w:r>
      <w:r w:rsidR="00396503" w:rsidRPr="003B3C45">
        <w:rPr>
          <w:rFonts w:ascii="Times New Roman" w:eastAsia="Times New Roman" w:hAnsi="Times New Roman"/>
          <w:color w:val="000000"/>
          <w:sz w:val="24"/>
          <w:szCs w:val="24"/>
          <w:lang w:val="hr-HR" w:eastAsia="hr-HR" w:bidi="hr-HR"/>
        </w:rPr>
        <w:t>:00 sati, počev od dana</w:t>
      </w:r>
      <w:r w:rsidR="00DD70CE" w:rsidRPr="003B3C45">
        <w:rPr>
          <w:rFonts w:ascii="Times New Roman" w:eastAsia="Times New Roman" w:hAnsi="Times New Roman"/>
          <w:color w:val="000000"/>
          <w:sz w:val="24"/>
          <w:szCs w:val="24"/>
          <w:lang w:val="hr-HR" w:eastAsia="hr-HR" w:bidi="hr-HR"/>
        </w:rPr>
        <w:t xml:space="preserve"> objave ogl</w:t>
      </w:r>
      <w:r w:rsidR="00396503" w:rsidRPr="003B3C45">
        <w:rPr>
          <w:rFonts w:ascii="Times New Roman" w:eastAsia="Times New Roman" w:hAnsi="Times New Roman"/>
          <w:color w:val="000000"/>
          <w:sz w:val="24"/>
          <w:szCs w:val="24"/>
          <w:lang w:val="hr-HR" w:eastAsia="hr-HR" w:bidi="hr-HR"/>
        </w:rPr>
        <w:t xml:space="preserve">asa </w:t>
      </w:r>
      <w:r w:rsidR="00ED4202" w:rsidRPr="003B3C45">
        <w:rPr>
          <w:rFonts w:ascii="Times New Roman" w:eastAsia="Times New Roman" w:hAnsi="Times New Roman"/>
          <w:color w:val="000000"/>
          <w:sz w:val="24"/>
          <w:szCs w:val="24"/>
          <w:lang w:val="hr-HR" w:eastAsia="hr-HR" w:bidi="hr-HR"/>
        </w:rPr>
        <w:t xml:space="preserve">do krajnjeg datuma za dostavu ponuda, uz </w:t>
      </w:r>
      <w:r w:rsidR="006B0A0E" w:rsidRPr="003B3C45">
        <w:rPr>
          <w:rFonts w:ascii="Times New Roman" w:eastAsia="Times New Roman" w:hAnsi="Times New Roman"/>
          <w:color w:val="000000"/>
          <w:sz w:val="24"/>
          <w:szCs w:val="24"/>
          <w:lang w:val="hr-HR" w:eastAsia="hr-HR" w:bidi="hr-HR"/>
        </w:rPr>
        <w:t xml:space="preserve">obaveznu </w:t>
      </w:r>
      <w:r w:rsidR="00ED4202" w:rsidRPr="003B3C45">
        <w:rPr>
          <w:rFonts w:ascii="Times New Roman" w:eastAsia="Times New Roman" w:hAnsi="Times New Roman"/>
          <w:color w:val="000000"/>
          <w:sz w:val="24"/>
          <w:szCs w:val="24"/>
          <w:lang w:val="hr-HR" w:eastAsia="hr-HR" w:bidi="hr-HR"/>
        </w:rPr>
        <w:t>prethodnu najavu</w:t>
      </w:r>
      <w:r w:rsidR="004679E6">
        <w:rPr>
          <w:rFonts w:ascii="Times New Roman" w:eastAsia="Times New Roman" w:hAnsi="Times New Roman"/>
          <w:color w:val="000000"/>
          <w:sz w:val="24"/>
          <w:szCs w:val="24"/>
          <w:lang w:val="hr-HR" w:eastAsia="hr-HR" w:bidi="hr-HR"/>
        </w:rPr>
        <w:t>.</w:t>
      </w:r>
      <w:r w:rsidR="00ED4202" w:rsidRPr="003B3C45">
        <w:rPr>
          <w:rFonts w:ascii="Times New Roman" w:eastAsia="Times New Roman" w:hAnsi="Times New Roman"/>
          <w:color w:val="000000"/>
          <w:sz w:val="24"/>
          <w:szCs w:val="24"/>
          <w:lang w:val="hr-HR" w:eastAsia="hr-HR" w:bidi="hr-HR"/>
        </w:rPr>
        <w:t xml:space="preserve"> (k</w:t>
      </w:r>
      <w:r w:rsidR="006B0A0E" w:rsidRPr="003B3C45">
        <w:rPr>
          <w:rFonts w:ascii="Times New Roman" w:eastAsia="Times New Roman" w:hAnsi="Times New Roman"/>
          <w:color w:val="000000"/>
          <w:sz w:val="24"/>
          <w:szCs w:val="24"/>
          <w:lang w:val="hr-HR" w:eastAsia="hr-HR" w:bidi="hr-HR"/>
        </w:rPr>
        <w:t>ontakt osoba:</w:t>
      </w:r>
      <w:r w:rsidR="00396503" w:rsidRPr="003B3C45">
        <w:rPr>
          <w:rFonts w:ascii="Times New Roman" w:eastAsia="Times New Roman" w:hAnsi="Times New Roman"/>
          <w:color w:val="000000"/>
          <w:sz w:val="24"/>
          <w:szCs w:val="24"/>
          <w:lang w:val="hr-HR" w:eastAsia="hr-HR" w:bidi="hr-HR"/>
        </w:rPr>
        <w:t xml:space="preserve"> </w:t>
      </w:r>
      <w:r w:rsidR="006B0A0E" w:rsidRPr="003B3C45">
        <w:rPr>
          <w:rFonts w:ascii="Times New Roman" w:eastAsia="Times New Roman" w:hAnsi="Times New Roman"/>
          <w:color w:val="000000"/>
          <w:sz w:val="24"/>
          <w:szCs w:val="24"/>
          <w:lang w:val="hr-HR" w:eastAsia="hr-HR" w:bidi="hr-HR"/>
        </w:rPr>
        <w:t>Handan Bajro</w:t>
      </w:r>
      <w:r w:rsidR="00F552C0">
        <w:rPr>
          <w:rFonts w:ascii="Times New Roman" w:eastAsia="Times New Roman" w:hAnsi="Times New Roman"/>
          <w:color w:val="000000"/>
          <w:sz w:val="24"/>
          <w:szCs w:val="24"/>
          <w:lang w:val="hr-HR" w:eastAsia="hr-HR" w:bidi="hr-HR"/>
        </w:rPr>
        <w:t xml:space="preserve"> </w:t>
      </w:r>
      <w:r w:rsidR="006B0A0E" w:rsidRPr="003B3C45">
        <w:rPr>
          <w:rFonts w:ascii="Times New Roman" w:eastAsia="Times New Roman" w:hAnsi="Times New Roman"/>
          <w:color w:val="000000"/>
          <w:sz w:val="24"/>
          <w:szCs w:val="24"/>
          <w:lang w:val="hr-HR" w:eastAsia="hr-HR" w:bidi="hr-HR"/>
        </w:rPr>
        <w:t>-</w:t>
      </w:r>
      <w:r w:rsidR="00396503" w:rsidRPr="003B3C45">
        <w:rPr>
          <w:rFonts w:ascii="Times New Roman" w:eastAsia="Times New Roman" w:hAnsi="Times New Roman"/>
          <w:color w:val="000000"/>
          <w:sz w:val="24"/>
          <w:szCs w:val="24"/>
          <w:lang w:val="hr-HR" w:eastAsia="hr-HR" w:bidi="hr-HR"/>
        </w:rPr>
        <w:t xml:space="preserve"> telefon</w:t>
      </w:r>
      <w:r w:rsidR="006B0A0E" w:rsidRPr="003B3C45">
        <w:rPr>
          <w:rFonts w:ascii="Times New Roman" w:eastAsia="Times New Roman" w:hAnsi="Times New Roman"/>
          <w:color w:val="000000"/>
          <w:sz w:val="24"/>
          <w:szCs w:val="24"/>
          <w:lang w:val="hr-HR" w:eastAsia="hr-HR" w:bidi="hr-HR"/>
        </w:rPr>
        <w:t>:</w:t>
      </w:r>
      <w:r w:rsidR="00396503" w:rsidRPr="003B3C45">
        <w:rPr>
          <w:rFonts w:ascii="Times New Roman" w:eastAsia="Times New Roman" w:hAnsi="Times New Roman"/>
          <w:color w:val="000000"/>
          <w:sz w:val="24"/>
          <w:szCs w:val="24"/>
          <w:lang w:val="hr-HR" w:eastAsia="hr-HR" w:bidi="hr-HR"/>
        </w:rPr>
        <w:t xml:space="preserve"> 066/004-668</w:t>
      </w:r>
      <w:r w:rsidR="004679E6">
        <w:rPr>
          <w:rFonts w:ascii="Times New Roman" w:eastAsia="Times New Roman" w:hAnsi="Times New Roman"/>
          <w:color w:val="000000"/>
          <w:sz w:val="24"/>
          <w:szCs w:val="24"/>
          <w:lang w:val="hr-HR" w:eastAsia="hr-HR" w:bidi="hr-HR"/>
        </w:rPr>
        <w:t>)</w:t>
      </w:r>
    </w:p>
    <w:p w:rsidR="00ED4202" w:rsidRPr="00ED4202" w:rsidRDefault="00ED4202" w:rsidP="00CD30C3">
      <w:pPr>
        <w:keepNext/>
        <w:keepLines/>
        <w:widowControl w:val="0"/>
        <w:numPr>
          <w:ilvl w:val="0"/>
          <w:numId w:val="40"/>
        </w:numPr>
        <w:tabs>
          <w:tab w:val="left" w:pos="1006"/>
        </w:tabs>
        <w:spacing w:after="260" w:line="240" w:lineRule="auto"/>
        <w:outlineLvl w:val="1"/>
        <w:rPr>
          <w:rFonts w:ascii="Times New Roman" w:eastAsia="Times New Roman" w:hAnsi="Times New Roman"/>
          <w:b/>
          <w:bCs/>
          <w:color w:val="000000"/>
          <w:sz w:val="24"/>
          <w:szCs w:val="24"/>
          <w:lang w:val="hr-HR" w:eastAsia="hr-HR" w:bidi="hr-HR"/>
        </w:rPr>
      </w:pPr>
      <w:bookmarkStart w:id="15" w:name="bookmark21"/>
      <w:bookmarkStart w:id="16" w:name="bookmark19"/>
      <w:bookmarkStart w:id="17" w:name="bookmark20"/>
      <w:bookmarkStart w:id="18" w:name="bookmark22"/>
      <w:bookmarkEnd w:id="15"/>
      <w:r w:rsidRPr="00ED4202">
        <w:rPr>
          <w:rFonts w:ascii="Times New Roman" w:eastAsia="Times New Roman" w:hAnsi="Times New Roman"/>
          <w:b/>
          <w:bCs/>
          <w:color w:val="000000"/>
          <w:sz w:val="24"/>
          <w:szCs w:val="24"/>
          <w:lang w:val="hr-HR" w:eastAsia="hr-HR" w:bidi="hr-HR"/>
        </w:rPr>
        <w:t>PRAVO UČEŠĆA</w:t>
      </w:r>
      <w:bookmarkEnd w:id="16"/>
      <w:bookmarkEnd w:id="17"/>
      <w:bookmarkEnd w:id="18"/>
    </w:p>
    <w:p w:rsidR="00ED4202" w:rsidRPr="00ED4202" w:rsidRDefault="00ED4202" w:rsidP="00CD30C3">
      <w:pPr>
        <w:widowControl w:val="0"/>
        <w:numPr>
          <w:ilvl w:val="1"/>
          <w:numId w:val="40"/>
        </w:numPr>
        <w:tabs>
          <w:tab w:val="left" w:pos="1102"/>
        </w:tabs>
        <w:spacing w:after="260" w:line="240" w:lineRule="auto"/>
        <w:jc w:val="both"/>
        <w:rPr>
          <w:rFonts w:ascii="Times New Roman" w:eastAsia="Times New Roman" w:hAnsi="Times New Roman"/>
          <w:color w:val="000000"/>
          <w:sz w:val="24"/>
          <w:szCs w:val="24"/>
          <w:lang w:val="hr-HR" w:eastAsia="hr-HR" w:bidi="hr-HR"/>
        </w:rPr>
      </w:pPr>
      <w:bookmarkStart w:id="19" w:name="bookmark23"/>
      <w:bookmarkEnd w:id="19"/>
      <w:r w:rsidRPr="00ED4202">
        <w:rPr>
          <w:rFonts w:ascii="Times New Roman" w:eastAsia="Times New Roman" w:hAnsi="Times New Roman"/>
          <w:color w:val="000000"/>
          <w:sz w:val="24"/>
          <w:szCs w:val="24"/>
          <w:lang w:val="hr-HR" w:eastAsia="hr-HR" w:bidi="hr-HR"/>
        </w:rPr>
        <w:t>Pravo učešća u postupku javnog nadmetanja - licitacije, imaju sve pravne i fizičke osobe, koje prije utvrđenog roka za licitaciju izvrše uplatu depozita u iznosu od</w:t>
      </w:r>
      <w:r w:rsidR="00DD70CE">
        <w:rPr>
          <w:rFonts w:ascii="Times New Roman" w:eastAsia="Times New Roman" w:hAnsi="Times New Roman"/>
          <w:color w:val="000000"/>
          <w:sz w:val="24"/>
          <w:szCs w:val="24"/>
          <w:lang w:val="hr-HR" w:eastAsia="hr-HR" w:bidi="hr-HR"/>
        </w:rPr>
        <w:t xml:space="preserve"> 10% početne vrijednosti uređaja za svaki licitirani </w:t>
      </w:r>
      <w:r w:rsidR="00DD70CE" w:rsidRPr="00C407E4">
        <w:rPr>
          <w:rFonts w:ascii="Times New Roman" w:eastAsia="Times New Roman" w:hAnsi="Times New Roman"/>
          <w:color w:val="000000"/>
          <w:sz w:val="24"/>
          <w:szCs w:val="24"/>
          <w:lang w:val="hr-HR" w:eastAsia="hr-HR" w:bidi="hr-HR"/>
        </w:rPr>
        <w:t>uređaj</w:t>
      </w:r>
      <w:r w:rsidRPr="00C407E4">
        <w:rPr>
          <w:rFonts w:ascii="Times New Roman" w:eastAsia="Times New Roman" w:hAnsi="Times New Roman"/>
          <w:color w:val="000000"/>
          <w:sz w:val="24"/>
          <w:szCs w:val="24"/>
          <w:lang w:val="hr-HR" w:eastAsia="hr-HR" w:bidi="hr-HR"/>
        </w:rPr>
        <w:t xml:space="preserve"> </w:t>
      </w:r>
      <w:r w:rsidR="00C407E4">
        <w:rPr>
          <w:rFonts w:ascii="Times New Roman" w:eastAsia="Times New Roman" w:hAnsi="Times New Roman"/>
          <w:color w:val="000000"/>
          <w:sz w:val="24"/>
          <w:szCs w:val="24"/>
          <w:lang w:val="hr-HR" w:eastAsia="hr-HR" w:bidi="hr-HR"/>
        </w:rPr>
        <w:t xml:space="preserve"> i za koji</w:t>
      </w:r>
      <w:r w:rsidR="00C1210A" w:rsidRPr="00C407E4">
        <w:rPr>
          <w:rFonts w:ascii="Times New Roman" w:eastAsia="Times New Roman" w:hAnsi="Times New Roman"/>
          <w:color w:val="000000"/>
          <w:sz w:val="24"/>
          <w:szCs w:val="24"/>
          <w:lang w:val="hr-HR" w:eastAsia="hr-HR" w:bidi="hr-HR"/>
        </w:rPr>
        <w:t xml:space="preserve"> dostavljaju ponudu, što iznosi</w:t>
      </w:r>
      <w:r w:rsidR="00C1210A">
        <w:rPr>
          <w:rFonts w:ascii="Times New Roman" w:eastAsia="Times New Roman" w:hAnsi="Times New Roman"/>
          <w:b/>
          <w:color w:val="000000"/>
          <w:sz w:val="24"/>
          <w:szCs w:val="24"/>
          <w:lang w:val="hr-HR" w:eastAsia="hr-HR" w:bidi="hr-HR"/>
        </w:rPr>
        <w:t xml:space="preserve"> </w:t>
      </w:r>
      <w:r w:rsidR="00C407E4" w:rsidRPr="00C407E4">
        <w:rPr>
          <w:rFonts w:ascii="Times New Roman" w:eastAsia="Times New Roman" w:hAnsi="Times New Roman"/>
          <w:color w:val="000000"/>
          <w:sz w:val="24"/>
          <w:szCs w:val="24"/>
          <w:lang w:val="hr-HR" w:eastAsia="hr-HR" w:bidi="hr-HR"/>
        </w:rPr>
        <w:t xml:space="preserve">(800.00 KM za uređaj pod </w:t>
      </w:r>
      <w:r w:rsidRPr="00C407E4">
        <w:rPr>
          <w:rFonts w:ascii="Times New Roman" w:eastAsia="Times New Roman" w:hAnsi="Times New Roman"/>
          <w:color w:val="000000"/>
          <w:sz w:val="24"/>
          <w:szCs w:val="24"/>
          <w:lang w:val="hr-HR" w:eastAsia="hr-HR" w:bidi="hr-HR"/>
        </w:rPr>
        <w:t>p</w:t>
      </w:r>
      <w:r w:rsidR="00C407E4" w:rsidRPr="00C407E4">
        <w:rPr>
          <w:rFonts w:ascii="Times New Roman" w:eastAsia="Times New Roman" w:hAnsi="Times New Roman"/>
          <w:color w:val="000000"/>
          <w:sz w:val="24"/>
          <w:szCs w:val="24"/>
          <w:lang w:val="hr-HR" w:eastAsia="hr-HR" w:bidi="hr-HR"/>
        </w:rPr>
        <w:t>od rednim brojem 1, odnosno, 800,00 KM za uređaj</w:t>
      </w:r>
      <w:r w:rsidRPr="00C407E4">
        <w:rPr>
          <w:rFonts w:ascii="Times New Roman" w:eastAsia="Times New Roman" w:hAnsi="Times New Roman"/>
          <w:color w:val="000000"/>
          <w:sz w:val="24"/>
          <w:szCs w:val="24"/>
          <w:lang w:val="hr-HR" w:eastAsia="hr-HR" w:bidi="hr-HR"/>
        </w:rPr>
        <w:t xml:space="preserve"> </w:t>
      </w:r>
      <w:r w:rsidR="00C407E4" w:rsidRPr="00C407E4">
        <w:rPr>
          <w:rFonts w:ascii="Times New Roman" w:eastAsia="Times New Roman" w:hAnsi="Times New Roman"/>
          <w:color w:val="000000"/>
          <w:sz w:val="24"/>
          <w:szCs w:val="24"/>
          <w:lang w:val="hr-HR" w:eastAsia="hr-HR" w:bidi="hr-HR"/>
        </w:rPr>
        <w:t>pod rednim brojem 2 ili 1.600,00 KM</w:t>
      </w:r>
      <w:r w:rsidRPr="00C407E4">
        <w:rPr>
          <w:rFonts w:ascii="Times New Roman" w:eastAsia="Times New Roman" w:hAnsi="Times New Roman"/>
          <w:color w:val="000000"/>
          <w:sz w:val="24"/>
          <w:szCs w:val="24"/>
          <w:lang w:val="hr-HR" w:eastAsia="hr-HR" w:bidi="hr-HR"/>
        </w:rPr>
        <w:t xml:space="preserve"> uko</w:t>
      </w:r>
      <w:r w:rsidR="00DD70CE" w:rsidRPr="00C407E4">
        <w:rPr>
          <w:rFonts w:ascii="Times New Roman" w:eastAsia="Times New Roman" w:hAnsi="Times New Roman"/>
          <w:color w:val="000000"/>
          <w:sz w:val="24"/>
          <w:szCs w:val="24"/>
          <w:lang w:val="hr-HR" w:eastAsia="hr-HR" w:bidi="hr-HR"/>
        </w:rPr>
        <w:t>liko ponuđač licitira oba uređaja</w:t>
      </w:r>
      <w:r w:rsidRPr="00C407E4">
        <w:rPr>
          <w:rFonts w:ascii="Times New Roman" w:eastAsia="Times New Roman" w:hAnsi="Times New Roman"/>
          <w:color w:val="000000"/>
          <w:sz w:val="24"/>
          <w:szCs w:val="24"/>
          <w:lang w:val="hr-HR" w:eastAsia="hr-HR" w:bidi="hr-HR"/>
        </w:rPr>
        <w:t>).</w:t>
      </w:r>
    </w:p>
    <w:p w:rsidR="00ED4202" w:rsidRPr="00C1210A" w:rsidRDefault="00ED4202" w:rsidP="00CD30C3">
      <w:pPr>
        <w:widowControl w:val="0"/>
        <w:numPr>
          <w:ilvl w:val="1"/>
          <w:numId w:val="40"/>
        </w:numPr>
        <w:tabs>
          <w:tab w:val="left" w:pos="1122"/>
        </w:tabs>
        <w:spacing w:after="0" w:line="240" w:lineRule="auto"/>
        <w:jc w:val="both"/>
        <w:rPr>
          <w:rFonts w:ascii="Times New Roman" w:eastAsia="Times New Roman" w:hAnsi="Times New Roman"/>
          <w:color w:val="000000"/>
          <w:sz w:val="24"/>
          <w:szCs w:val="24"/>
          <w:lang w:val="hr-HR" w:eastAsia="hr-HR" w:bidi="hr-HR"/>
        </w:rPr>
      </w:pPr>
      <w:r w:rsidRPr="00ED4202">
        <w:rPr>
          <w:rFonts w:ascii="Times New Roman" w:eastAsia="Times New Roman" w:hAnsi="Times New Roman"/>
          <w:color w:val="000000"/>
          <w:sz w:val="24"/>
          <w:szCs w:val="24"/>
          <w:lang w:val="hr-HR" w:eastAsia="hr-HR" w:bidi="hr-HR"/>
        </w:rPr>
        <w:t>U skladu sa Instrukcijom Ministarstva finansija i trezora BiH, uplata depozita vrši se na</w:t>
      </w:r>
      <w:r w:rsidR="00C1210A">
        <w:rPr>
          <w:rFonts w:ascii="Times New Roman" w:eastAsia="Times New Roman" w:hAnsi="Times New Roman"/>
          <w:color w:val="000000"/>
          <w:sz w:val="24"/>
          <w:szCs w:val="24"/>
          <w:lang w:val="hr-HR" w:eastAsia="hr-HR" w:bidi="hr-HR"/>
        </w:rPr>
        <w:t xml:space="preserve"> </w:t>
      </w:r>
      <w:r w:rsidRPr="00C1210A">
        <w:rPr>
          <w:rFonts w:ascii="Times New Roman" w:eastAsia="Times New Roman" w:hAnsi="Times New Roman"/>
          <w:color w:val="000000"/>
          <w:sz w:val="24"/>
          <w:szCs w:val="24"/>
          <w:lang w:val="hr-HR" w:eastAsia="hr-HR" w:bidi="hr-HR"/>
        </w:rPr>
        <w:t>glavni budžetski račun kod Centralne banke BiH, do krajnjeg datuma za dostavu ponuda, kako slijedi:</w:t>
      </w:r>
    </w:p>
    <w:p w:rsidR="00ED4202" w:rsidRPr="00ED4202" w:rsidRDefault="00ED4202" w:rsidP="00ED4202">
      <w:pPr>
        <w:widowControl w:val="0"/>
        <w:spacing w:after="0" w:line="240" w:lineRule="auto"/>
        <w:ind w:left="1060"/>
        <w:jc w:val="both"/>
        <w:rPr>
          <w:rFonts w:ascii="Times New Roman" w:eastAsia="Times New Roman" w:hAnsi="Times New Roman"/>
          <w:color w:val="000000"/>
          <w:sz w:val="24"/>
          <w:szCs w:val="24"/>
          <w:lang w:val="hr-HR" w:eastAsia="hr-HR" w:bidi="hr-HR"/>
        </w:rPr>
      </w:pPr>
      <w:r w:rsidRPr="00ED4202">
        <w:rPr>
          <w:rFonts w:ascii="Times New Roman" w:eastAsia="Times New Roman" w:hAnsi="Times New Roman"/>
          <w:b/>
          <w:bCs/>
          <w:color w:val="000000"/>
          <w:sz w:val="24"/>
          <w:szCs w:val="24"/>
          <w:lang w:val="hr-HR" w:eastAsia="hr-HR" w:bidi="hr-HR"/>
        </w:rPr>
        <w:t>Primalac: Ministarstvo finansija i trezora BiH</w:t>
      </w:r>
      <w:r w:rsidR="00DD70CE">
        <w:rPr>
          <w:rFonts w:ascii="Times New Roman" w:eastAsia="Times New Roman" w:hAnsi="Times New Roman"/>
          <w:b/>
          <w:bCs/>
          <w:color w:val="000000"/>
          <w:sz w:val="24"/>
          <w:szCs w:val="24"/>
          <w:lang w:val="hr-HR" w:eastAsia="hr-HR" w:bidi="hr-HR"/>
        </w:rPr>
        <w:t>;</w:t>
      </w:r>
    </w:p>
    <w:p w:rsidR="00ED4202" w:rsidRPr="00ED4202" w:rsidRDefault="00ED4202" w:rsidP="00ED4202">
      <w:pPr>
        <w:widowControl w:val="0"/>
        <w:spacing w:after="0" w:line="240" w:lineRule="auto"/>
        <w:ind w:left="1060"/>
        <w:jc w:val="both"/>
        <w:rPr>
          <w:rFonts w:ascii="Times New Roman" w:eastAsia="Times New Roman" w:hAnsi="Times New Roman"/>
          <w:color w:val="000000"/>
          <w:sz w:val="24"/>
          <w:szCs w:val="24"/>
          <w:lang w:val="hr-HR" w:eastAsia="hr-HR" w:bidi="hr-HR"/>
        </w:rPr>
      </w:pPr>
      <w:r w:rsidRPr="00ED4202">
        <w:rPr>
          <w:rFonts w:ascii="Times New Roman" w:eastAsia="Times New Roman" w:hAnsi="Times New Roman"/>
          <w:b/>
          <w:bCs/>
          <w:color w:val="000000"/>
          <w:sz w:val="24"/>
          <w:szCs w:val="24"/>
          <w:lang w:val="hr-HR" w:eastAsia="hr-HR" w:bidi="hr-HR"/>
        </w:rPr>
        <w:t>Transakcijski račun broj: 0000030000000145</w:t>
      </w:r>
      <w:r w:rsidR="00DD70CE">
        <w:rPr>
          <w:rFonts w:ascii="Times New Roman" w:eastAsia="Times New Roman" w:hAnsi="Times New Roman"/>
          <w:b/>
          <w:bCs/>
          <w:color w:val="000000"/>
          <w:sz w:val="24"/>
          <w:szCs w:val="24"/>
          <w:lang w:val="hr-HR" w:eastAsia="hr-HR" w:bidi="hr-HR"/>
        </w:rPr>
        <w:t>;</w:t>
      </w:r>
    </w:p>
    <w:p w:rsidR="00ED4202" w:rsidRPr="00ED4202" w:rsidRDefault="00ED4202" w:rsidP="00ED4202">
      <w:pPr>
        <w:widowControl w:val="0"/>
        <w:spacing w:after="0" w:line="240" w:lineRule="auto"/>
        <w:ind w:left="1060"/>
        <w:jc w:val="both"/>
        <w:rPr>
          <w:rFonts w:ascii="Times New Roman" w:eastAsia="Times New Roman" w:hAnsi="Times New Roman"/>
          <w:color w:val="000000"/>
          <w:sz w:val="24"/>
          <w:szCs w:val="24"/>
          <w:lang w:val="hr-HR" w:eastAsia="hr-HR" w:bidi="hr-HR"/>
        </w:rPr>
      </w:pPr>
      <w:r w:rsidRPr="00ED4202">
        <w:rPr>
          <w:rFonts w:ascii="Times New Roman" w:eastAsia="Times New Roman" w:hAnsi="Times New Roman"/>
          <w:b/>
          <w:bCs/>
          <w:color w:val="000000"/>
          <w:sz w:val="24"/>
          <w:szCs w:val="24"/>
          <w:lang w:val="hr-HR" w:eastAsia="hr-HR" w:bidi="hr-HR"/>
        </w:rPr>
        <w:t>Poziv na broj: 37111</w:t>
      </w:r>
      <w:r w:rsidR="00DD70CE">
        <w:rPr>
          <w:rFonts w:ascii="Times New Roman" w:eastAsia="Times New Roman" w:hAnsi="Times New Roman"/>
          <w:b/>
          <w:bCs/>
          <w:color w:val="000000"/>
          <w:sz w:val="24"/>
          <w:szCs w:val="24"/>
          <w:lang w:val="hr-HR" w:eastAsia="hr-HR" w:bidi="hr-HR"/>
        </w:rPr>
        <w:t>;</w:t>
      </w:r>
    </w:p>
    <w:p w:rsidR="00ED4202" w:rsidRPr="00ED4202" w:rsidRDefault="00C1210A" w:rsidP="00ED4202">
      <w:pPr>
        <w:widowControl w:val="0"/>
        <w:spacing w:after="260" w:line="240" w:lineRule="auto"/>
        <w:ind w:left="1060"/>
        <w:jc w:val="both"/>
        <w:rPr>
          <w:rFonts w:ascii="Times New Roman" w:eastAsia="Times New Roman" w:hAnsi="Times New Roman"/>
          <w:color w:val="000000"/>
          <w:sz w:val="24"/>
          <w:szCs w:val="24"/>
          <w:lang w:val="hr-HR" w:eastAsia="hr-HR" w:bidi="hr-HR"/>
        </w:rPr>
      </w:pPr>
      <w:r>
        <w:rPr>
          <w:rFonts w:ascii="Times New Roman" w:eastAsia="Times New Roman" w:hAnsi="Times New Roman"/>
          <w:b/>
          <w:bCs/>
          <w:color w:val="000000"/>
          <w:sz w:val="24"/>
          <w:szCs w:val="24"/>
          <w:lang w:val="hr-HR" w:eastAsia="hr-HR" w:bidi="hr-HR"/>
        </w:rPr>
        <w:t xml:space="preserve">Svrha uplate: </w:t>
      </w:r>
      <w:r w:rsidR="007F257B">
        <w:rPr>
          <w:rFonts w:ascii="Times New Roman" w:eastAsia="Times New Roman" w:hAnsi="Times New Roman"/>
          <w:b/>
          <w:bCs/>
          <w:color w:val="000000"/>
          <w:sz w:val="24"/>
          <w:szCs w:val="24"/>
          <w:lang w:val="hr-HR" w:eastAsia="hr-HR" w:bidi="hr-HR"/>
        </w:rPr>
        <w:t xml:space="preserve">Javno </w:t>
      </w:r>
      <w:r w:rsidR="00ED4202" w:rsidRPr="00ED4202">
        <w:rPr>
          <w:rFonts w:ascii="Times New Roman" w:eastAsia="Times New Roman" w:hAnsi="Times New Roman"/>
          <w:b/>
          <w:bCs/>
          <w:color w:val="000000"/>
          <w:sz w:val="24"/>
          <w:szCs w:val="24"/>
          <w:lang w:val="hr-HR" w:eastAsia="hr-HR" w:bidi="hr-HR"/>
        </w:rPr>
        <w:t>nadmetanje-licitacija (</w:t>
      </w:r>
      <w:r w:rsidR="00DD70CE" w:rsidRPr="00DD70CE">
        <w:rPr>
          <w:rFonts w:ascii="Times New Roman" w:eastAsia="Times New Roman" w:hAnsi="Times New Roman"/>
          <w:b/>
          <w:bCs/>
          <w:color w:val="000000"/>
          <w:sz w:val="24"/>
          <w:szCs w:val="24"/>
          <w:lang w:eastAsia="hr-HR" w:bidi="hr-HR"/>
        </w:rPr>
        <w:t>Agencija za identifikaciona dokumenta, evidenciju i razmjenu podataka Bosne i Hercegovine</w:t>
      </w:r>
      <w:r w:rsidR="00ED4202" w:rsidRPr="00ED4202">
        <w:rPr>
          <w:rFonts w:ascii="Times New Roman" w:eastAsia="Times New Roman" w:hAnsi="Times New Roman"/>
          <w:b/>
          <w:bCs/>
          <w:color w:val="000000"/>
          <w:sz w:val="24"/>
          <w:szCs w:val="24"/>
          <w:lang w:val="hr-HR" w:eastAsia="hr-HR" w:bidi="hr-HR"/>
        </w:rPr>
        <w:t>)</w:t>
      </w:r>
      <w:r w:rsidR="00DD70CE">
        <w:rPr>
          <w:rFonts w:ascii="Times New Roman" w:eastAsia="Times New Roman" w:hAnsi="Times New Roman"/>
          <w:b/>
          <w:bCs/>
          <w:color w:val="000000"/>
          <w:sz w:val="24"/>
          <w:szCs w:val="24"/>
          <w:lang w:val="hr-HR" w:eastAsia="hr-HR" w:bidi="hr-HR"/>
        </w:rPr>
        <w:t>.</w:t>
      </w:r>
    </w:p>
    <w:p w:rsidR="00ED4202" w:rsidRPr="00561083" w:rsidRDefault="00ED4202" w:rsidP="00CD30C3">
      <w:pPr>
        <w:widowControl w:val="0"/>
        <w:numPr>
          <w:ilvl w:val="1"/>
          <w:numId w:val="40"/>
        </w:numPr>
        <w:tabs>
          <w:tab w:val="left" w:pos="1122"/>
        </w:tabs>
        <w:spacing w:after="260" w:line="240" w:lineRule="auto"/>
        <w:jc w:val="both"/>
        <w:rPr>
          <w:rFonts w:ascii="Times New Roman" w:eastAsia="Times New Roman" w:hAnsi="Times New Roman"/>
          <w:color w:val="000000"/>
          <w:sz w:val="24"/>
          <w:szCs w:val="24"/>
          <w:lang w:val="hr-HR" w:eastAsia="hr-HR" w:bidi="hr-HR"/>
        </w:rPr>
      </w:pPr>
      <w:bookmarkStart w:id="20" w:name="bookmark25"/>
      <w:bookmarkEnd w:id="20"/>
      <w:r w:rsidRPr="00ED4202">
        <w:rPr>
          <w:rFonts w:ascii="Times New Roman" w:eastAsia="Times New Roman" w:hAnsi="Times New Roman"/>
          <w:color w:val="000000"/>
          <w:sz w:val="24"/>
          <w:szCs w:val="24"/>
          <w:lang w:val="hr-HR" w:eastAsia="hr-HR" w:bidi="hr-HR"/>
        </w:rPr>
        <w:t xml:space="preserve">Novčani iznos položen na ime depozita, vratiće se onim ponuđačima, koji ne </w:t>
      </w:r>
      <w:r w:rsidRPr="00561083">
        <w:rPr>
          <w:rFonts w:ascii="Times New Roman" w:eastAsia="Times New Roman" w:hAnsi="Times New Roman"/>
          <w:color w:val="000000"/>
          <w:sz w:val="24"/>
          <w:szCs w:val="24"/>
          <w:lang w:val="hr-HR" w:eastAsia="hr-HR" w:bidi="hr-HR"/>
        </w:rPr>
        <w:t>budu izabrani n</w:t>
      </w:r>
      <w:r w:rsidR="00746454">
        <w:rPr>
          <w:rFonts w:ascii="Times New Roman" w:eastAsia="Times New Roman" w:hAnsi="Times New Roman"/>
          <w:color w:val="000000"/>
          <w:sz w:val="24"/>
          <w:szCs w:val="24"/>
          <w:lang w:val="hr-HR" w:eastAsia="hr-HR" w:bidi="hr-HR"/>
        </w:rPr>
        <w:t>a ja</w:t>
      </w:r>
      <w:r w:rsidR="00584025">
        <w:rPr>
          <w:rFonts w:ascii="Times New Roman" w:eastAsia="Times New Roman" w:hAnsi="Times New Roman"/>
          <w:color w:val="000000"/>
          <w:sz w:val="24"/>
          <w:szCs w:val="24"/>
          <w:lang w:val="hr-HR" w:eastAsia="hr-HR" w:bidi="hr-HR"/>
        </w:rPr>
        <w:t xml:space="preserve">vnom nadmetanju u roku od tri </w:t>
      </w:r>
      <w:r w:rsidRPr="00561083">
        <w:rPr>
          <w:rFonts w:ascii="Times New Roman" w:eastAsia="Times New Roman" w:hAnsi="Times New Roman"/>
          <w:color w:val="000000"/>
          <w:sz w:val="24"/>
          <w:szCs w:val="24"/>
          <w:lang w:val="hr-HR" w:eastAsia="hr-HR" w:bidi="hr-HR"/>
        </w:rPr>
        <w:t>dana od dana otvaranja ponuda.</w:t>
      </w:r>
    </w:p>
    <w:p w:rsidR="00ED4202" w:rsidRPr="00561083" w:rsidRDefault="00C1210A" w:rsidP="00CD30C3">
      <w:pPr>
        <w:widowControl w:val="0"/>
        <w:numPr>
          <w:ilvl w:val="1"/>
          <w:numId w:val="40"/>
        </w:numPr>
        <w:tabs>
          <w:tab w:val="left" w:pos="1122"/>
        </w:tabs>
        <w:spacing w:after="260" w:line="240" w:lineRule="auto"/>
        <w:jc w:val="both"/>
        <w:rPr>
          <w:rFonts w:ascii="Times New Roman" w:eastAsia="Times New Roman" w:hAnsi="Times New Roman"/>
          <w:color w:val="000000"/>
          <w:sz w:val="24"/>
          <w:szCs w:val="24"/>
          <w:lang w:val="hr-HR" w:eastAsia="hr-HR" w:bidi="hr-HR"/>
        </w:rPr>
      </w:pPr>
      <w:bookmarkStart w:id="21" w:name="bookmark26"/>
      <w:bookmarkEnd w:id="21"/>
      <w:r>
        <w:rPr>
          <w:rFonts w:ascii="Times New Roman" w:eastAsia="Times New Roman" w:hAnsi="Times New Roman"/>
          <w:color w:val="000000"/>
          <w:sz w:val="24"/>
          <w:szCs w:val="24"/>
          <w:lang w:val="hr-HR" w:eastAsia="hr-HR" w:bidi="hr-HR"/>
        </w:rPr>
        <w:t>Z</w:t>
      </w:r>
      <w:r w:rsidR="00DD70CE" w:rsidRPr="00561083">
        <w:rPr>
          <w:rFonts w:ascii="Times New Roman" w:eastAsia="Times New Roman" w:hAnsi="Times New Roman"/>
          <w:color w:val="000000"/>
          <w:sz w:val="24"/>
          <w:szCs w:val="24"/>
          <w:lang w:val="hr-HR" w:eastAsia="hr-HR" w:bidi="hr-HR"/>
        </w:rPr>
        <w:t>aposleni u</w:t>
      </w:r>
      <w:r w:rsidR="00DD70CE" w:rsidRPr="00561083">
        <w:rPr>
          <w:rFonts w:ascii="Times New Roman" w:hAnsi="Times New Roman"/>
          <w:sz w:val="24"/>
          <w:szCs w:val="24"/>
        </w:rPr>
        <w:t xml:space="preserve"> </w:t>
      </w:r>
      <w:r w:rsidR="00DD70CE" w:rsidRPr="00561083">
        <w:rPr>
          <w:rFonts w:ascii="Times New Roman" w:eastAsia="Times New Roman" w:hAnsi="Times New Roman"/>
          <w:color w:val="000000"/>
          <w:sz w:val="24"/>
          <w:szCs w:val="24"/>
          <w:lang w:eastAsia="hr-HR" w:bidi="hr-HR"/>
        </w:rPr>
        <w:t>Agenciji za identifikaciona dokumenta, evidenciju i razmjenu podataka Bosne i Hercegovine</w:t>
      </w:r>
      <w:r w:rsidR="00ED4202" w:rsidRPr="00561083">
        <w:rPr>
          <w:rFonts w:ascii="Times New Roman" w:eastAsia="Times New Roman" w:hAnsi="Times New Roman"/>
          <w:color w:val="000000"/>
          <w:sz w:val="24"/>
          <w:szCs w:val="24"/>
          <w:lang w:val="hr-HR" w:eastAsia="hr-HR" w:bidi="hr-HR"/>
        </w:rPr>
        <w:t xml:space="preserve">, kao </w:t>
      </w:r>
      <w:r>
        <w:rPr>
          <w:rFonts w:ascii="Times New Roman" w:eastAsia="Times New Roman" w:hAnsi="Times New Roman"/>
          <w:color w:val="000000"/>
          <w:sz w:val="24"/>
          <w:szCs w:val="24"/>
          <w:lang w:val="hr-HR" w:eastAsia="hr-HR" w:bidi="hr-HR"/>
        </w:rPr>
        <w:t xml:space="preserve">ni članovi njihove uže porodice </w:t>
      </w:r>
      <w:r w:rsidRPr="00C1210A">
        <w:rPr>
          <w:rFonts w:ascii="Times New Roman" w:eastAsia="Times New Roman" w:hAnsi="Times New Roman"/>
          <w:color w:val="000000"/>
          <w:sz w:val="24"/>
          <w:szCs w:val="24"/>
          <w:lang w:val="hr-HR" w:eastAsia="hr-HR" w:bidi="hr-HR"/>
        </w:rPr>
        <w:t>nemaju</w:t>
      </w:r>
      <w:r>
        <w:rPr>
          <w:rFonts w:ascii="Times New Roman" w:eastAsia="Times New Roman" w:hAnsi="Times New Roman"/>
          <w:color w:val="000000"/>
          <w:sz w:val="24"/>
          <w:szCs w:val="24"/>
          <w:lang w:val="hr-HR" w:eastAsia="hr-HR" w:bidi="hr-HR"/>
        </w:rPr>
        <w:t xml:space="preserve"> p</w:t>
      </w:r>
      <w:r w:rsidRPr="00C1210A">
        <w:rPr>
          <w:rFonts w:ascii="Times New Roman" w:eastAsia="Times New Roman" w:hAnsi="Times New Roman"/>
          <w:color w:val="000000"/>
          <w:sz w:val="24"/>
          <w:szCs w:val="24"/>
          <w:lang w:val="hr-HR" w:eastAsia="hr-HR" w:bidi="hr-HR"/>
        </w:rPr>
        <w:t>ravo uč</w:t>
      </w:r>
      <w:r w:rsidR="008A7A0A">
        <w:rPr>
          <w:rFonts w:ascii="Times New Roman" w:eastAsia="Times New Roman" w:hAnsi="Times New Roman"/>
          <w:color w:val="000000"/>
          <w:sz w:val="24"/>
          <w:szCs w:val="24"/>
          <w:lang w:val="hr-HR" w:eastAsia="hr-HR" w:bidi="hr-HR"/>
        </w:rPr>
        <w:t>ešća na licitaciji.</w:t>
      </w:r>
    </w:p>
    <w:p w:rsidR="00ED4202" w:rsidRPr="00561083" w:rsidRDefault="00ED4202" w:rsidP="00CD30C3">
      <w:pPr>
        <w:keepNext/>
        <w:keepLines/>
        <w:widowControl w:val="0"/>
        <w:numPr>
          <w:ilvl w:val="0"/>
          <w:numId w:val="40"/>
        </w:numPr>
        <w:tabs>
          <w:tab w:val="left" w:pos="1006"/>
        </w:tabs>
        <w:spacing w:after="260" w:line="240" w:lineRule="auto"/>
        <w:outlineLvl w:val="1"/>
        <w:rPr>
          <w:rFonts w:ascii="Times New Roman" w:eastAsia="Times New Roman" w:hAnsi="Times New Roman"/>
          <w:b/>
          <w:bCs/>
          <w:color w:val="000000"/>
          <w:sz w:val="24"/>
          <w:szCs w:val="24"/>
          <w:lang w:val="hr-HR" w:eastAsia="hr-HR" w:bidi="hr-HR"/>
        </w:rPr>
      </w:pPr>
      <w:bookmarkStart w:id="22" w:name="bookmark29"/>
      <w:bookmarkStart w:id="23" w:name="bookmark27"/>
      <w:bookmarkStart w:id="24" w:name="bookmark28"/>
      <w:bookmarkStart w:id="25" w:name="bookmark30"/>
      <w:bookmarkEnd w:id="22"/>
      <w:r w:rsidRPr="00561083">
        <w:rPr>
          <w:rFonts w:ascii="Times New Roman" w:eastAsia="Times New Roman" w:hAnsi="Times New Roman"/>
          <w:b/>
          <w:bCs/>
          <w:color w:val="000000"/>
          <w:sz w:val="24"/>
          <w:szCs w:val="24"/>
          <w:lang w:val="hr-HR" w:eastAsia="hr-HR" w:bidi="hr-HR"/>
        </w:rPr>
        <w:t>SADRŽAJ PONUDE</w:t>
      </w:r>
      <w:bookmarkEnd w:id="23"/>
      <w:bookmarkEnd w:id="24"/>
      <w:bookmarkEnd w:id="25"/>
    </w:p>
    <w:p w:rsidR="00ED4202" w:rsidRPr="00561083" w:rsidRDefault="00ED4202" w:rsidP="00CD30C3">
      <w:pPr>
        <w:widowControl w:val="0"/>
        <w:numPr>
          <w:ilvl w:val="1"/>
          <w:numId w:val="40"/>
        </w:numPr>
        <w:tabs>
          <w:tab w:val="left" w:pos="1093"/>
        </w:tabs>
        <w:spacing w:after="0" w:line="240" w:lineRule="auto"/>
        <w:jc w:val="both"/>
        <w:rPr>
          <w:rFonts w:ascii="Times New Roman" w:eastAsia="Times New Roman" w:hAnsi="Times New Roman"/>
          <w:color w:val="000000"/>
          <w:sz w:val="24"/>
          <w:szCs w:val="24"/>
          <w:lang w:val="hr-HR" w:eastAsia="hr-HR" w:bidi="hr-HR"/>
        </w:rPr>
      </w:pPr>
      <w:bookmarkStart w:id="26" w:name="bookmark31"/>
      <w:bookmarkEnd w:id="26"/>
      <w:r w:rsidRPr="00561083">
        <w:rPr>
          <w:rFonts w:ascii="Times New Roman" w:eastAsia="Times New Roman" w:hAnsi="Times New Roman"/>
          <w:color w:val="000000"/>
          <w:sz w:val="24"/>
          <w:szCs w:val="24"/>
          <w:lang w:val="hr-HR" w:eastAsia="hr-HR" w:bidi="hr-HR"/>
        </w:rPr>
        <w:t>Ponuda mora sadržavati:</w:t>
      </w:r>
    </w:p>
    <w:p w:rsidR="00ED4202" w:rsidRPr="00561083" w:rsidRDefault="00ED4202" w:rsidP="00ED4202">
      <w:pPr>
        <w:widowControl w:val="0"/>
        <w:numPr>
          <w:ilvl w:val="0"/>
          <w:numId w:val="16"/>
        </w:numPr>
        <w:tabs>
          <w:tab w:val="left" w:pos="1176"/>
        </w:tabs>
        <w:spacing w:after="0" w:line="240" w:lineRule="auto"/>
        <w:ind w:left="1060" w:hanging="140"/>
        <w:jc w:val="both"/>
        <w:rPr>
          <w:rFonts w:ascii="Times New Roman" w:eastAsia="Times New Roman" w:hAnsi="Times New Roman"/>
          <w:color w:val="000000"/>
          <w:sz w:val="24"/>
          <w:szCs w:val="24"/>
          <w:lang w:val="hr-HR" w:eastAsia="hr-HR" w:bidi="hr-HR"/>
        </w:rPr>
      </w:pPr>
      <w:bookmarkStart w:id="27" w:name="bookmark32"/>
      <w:bookmarkEnd w:id="27"/>
      <w:r w:rsidRPr="00561083">
        <w:rPr>
          <w:rFonts w:ascii="Times New Roman" w:eastAsia="Times New Roman" w:hAnsi="Times New Roman"/>
          <w:b/>
          <w:bCs/>
          <w:color w:val="000000"/>
          <w:sz w:val="24"/>
          <w:szCs w:val="24"/>
          <w:lang w:val="hr-HR" w:eastAsia="hr-HR" w:bidi="hr-HR"/>
        </w:rPr>
        <w:t xml:space="preserve">za fizičku osobu </w:t>
      </w:r>
      <w:r w:rsidRPr="00561083">
        <w:rPr>
          <w:rFonts w:ascii="Times New Roman" w:eastAsia="Times New Roman" w:hAnsi="Times New Roman"/>
          <w:color w:val="000000"/>
          <w:sz w:val="24"/>
          <w:szCs w:val="24"/>
          <w:lang w:val="hr-HR" w:eastAsia="hr-HR" w:bidi="hr-HR"/>
        </w:rPr>
        <w:t>- popunjen i potpisan Obrazac za cijenu ponude</w:t>
      </w:r>
      <w:r w:rsidR="00BA37EA">
        <w:rPr>
          <w:rFonts w:ascii="Times New Roman" w:eastAsia="Times New Roman" w:hAnsi="Times New Roman"/>
          <w:color w:val="000000"/>
          <w:sz w:val="24"/>
          <w:szCs w:val="24"/>
          <w:lang w:val="hr-HR" w:eastAsia="hr-HR" w:bidi="hr-HR"/>
        </w:rPr>
        <w:t xml:space="preserve"> (podaci: </w:t>
      </w:r>
      <w:r w:rsidR="00BA37EA" w:rsidRPr="00BA37EA">
        <w:rPr>
          <w:rFonts w:ascii="Times New Roman" w:eastAsia="Times New Roman" w:hAnsi="Times New Roman"/>
          <w:color w:val="000000"/>
          <w:sz w:val="24"/>
          <w:szCs w:val="24"/>
          <w:lang w:val="hr-HR" w:eastAsia="hr-HR" w:bidi="hr-HR"/>
        </w:rPr>
        <w:t>ime i prezime, ime jednog roditelja, adresa</w:t>
      </w:r>
      <w:r w:rsidR="00BA37EA">
        <w:rPr>
          <w:rFonts w:ascii="Times New Roman" w:eastAsia="Times New Roman" w:hAnsi="Times New Roman"/>
          <w:color w:val="000000"/>
          <w:sz w:val="24"/>
          <w:szCs w:val="24"/>
          <w:lang w:val="hr-HR" w:eastAsia="hr-HR" w:bidi="hr-HR"/>
        </w:rPr>
        <w:t xml:space="preserve"> prebivališta</w:t>
      </w:r>
      <w:r w:rsidR="00BA37EA" w:rsidRPr="00BA37EA">
        <w:rPr>
          <w:rFonts w:ascii="Times New Roman" w:eastAsia="Times New Roman" w:hAnsi="Times New Roman"/>
          <w:color w:val="000000"/>
          <w:sz w:val="24"/>
          <w:szCs w:val="24"/>
          <w:lang w:val="hr-HR" w:eastAsia="hr-HR" w:bidi="hr-HR"/>
        </w:rPr>
        <w:t xml:space="preserve"> i broj telefona,</w:t>
      </w:r>
      <w:r w:rsidR="00BA37EA">
        <w:rPr>
          <w:rFonts w:ascii="Times New Roman" w:eastAsia="Times New Roman" w:hAnsi="Times New Roman"/>
          <w:color w:val="000000"/>
          <w:sz w:val="24"/>
          <w:szCs w:val="24"/>
          <w:lang w:val="hr-HR" w:eastAsia="hr-HR" w:bidi="hr-HR"/>
        </w:rPr>
        <w:t xml:space="preserve"> </w:t>
      </w:r>
      <w:r w:rsidR="00BA37EA" w:rsidRPr="00BA37EA">
        <w:rPr>
          <w:rFonts w:ascii="Times New Roman" w:eastAsia="Times New Roman" w:hAnsi="Times New Roman"/>
          <w:color w:val="000000"/>
          <w:sz w:val="24"/>
          <w:szCs w:val="24"/>
          <w:lang w:val="hr-HR" w:eastAsia="hr-HR" w:bidi="hr-HR"/>
        </w:rPr>
        <w:t>broj tekućeg računa</w:t>
      </w:r>
      <w:r w:rsidR="00BA37EA">
        <w:rPr>
          <w:rFonts w:ascii="Times New Roman" w:eastAsia="Times New Roman" w:hAnsi="Times New Roman"/>
          <w:color w:val="000000"/>
          <w:sz w:val="24"/>
          <w:szCs w:val="24"/>
          <w:lang w:val="hr-HR" w:eastAsia="hr-HR" w:bidi="hr-HR"/>
        </w:rPr>
        <w:t>)</w:t>
      </w:r>
      <w:r w:rsidRPr="00561083">
        <w:rPr>
          <w:rFonts w:ascii="Times New Roman" w:eastAsia="Times New Roman" w:hAnsi="Times New Roman"/>
          <w:color w:val="000000"/>
          <w:sz w:val="24"/>
          <w:szCs w:val="24"/>
          <w:lang w:val="hr-HR" w:eastAsia="hr-HR" w:bidi="hr-HR"/>
        </w:rPr>
        <w:t>, kopiju dokaza o uplaćenom depozitu</w:t>
      </w:r>
      <w:r w:rsidR="00BA37EA">
        <w:rPr>
          <w:rFonts w:ascii="Times New Roman" w:eastAsia="Times New Roman" w:hAnsi="Times New Roman"/>
          <w:color w:val="000000"/>
          <w:sz w:val="24"/>
          <w:szCs w:val="24"/>
          <w:lang w:val="hr-HR" w:eastAsia="hr-HR" w:bidi="hr-HR"/>
        </w:rPr>
        <w:t xml:space="preserve"> i kopija identifikacionog dokumenta-ovjerena kopija </w:t>
      </w:r>
      <w:r w:rsidRPr="00561083">
        <w:rPr>
          <w:rFonts w:ascii="Times New Roman" w:eastAsia="Times New Roman" w:hAnsi="Times New Roman"/>
          <w:color w:val="000000"/>
          <w:sz w:val="24"/>
          <w:szCs w:val="24"/>
          <w:lang w:val="hr-HR" w:eastAsia="hr-HR" w:bidi="hr-HR"/>
        </w:rPr>
        <w:t>;</w:t>
      </w:r>
    </w:p>
    <w:p w:rsidR="00ED4202" w:rsidRPr="00561083" w:rsidRDefault="00ED4202" w:rsidP="00ED4202">
      <w:pPr>
        <w:widowControl w:val="0"/>
        <w:numPr>
          <w:ilvl w:val="0"/>
          <w:numId w:val="16"/>
        </w:numPr>
        <w:tabs>
          <w:tab w:val="left" w:pos="1176"/>
        </w:tabs>
        <w:spacing w:after="260" w:line="240" w:lineRule="auto"/>
        <w:ind w:left="1060" w:hanging="140"/>
        <w:jc w:val="both"/>
        <w:rPr>
          <w:rFonts w:ascii="Times New Roman" w:eastAsia="Times New Roman" w:hAnsi="Times New Roman"/>
          <w:color w:val="000000"/>
          <w:sz w:val="24"/>
          <w:szCs w:val="24"/>
          <w:lang w:val="hr-HR" w:eastAsia="hr-HR" w:bidi="hr-HR"/>
        </w:rPr>
      </w:pPr>
      <w:bookmarkStart w:id="28" w:name="bookmark33"/>
      <w:bookmarkEnd w:id="28"/>
      <w:r w:rsidRPr="00561083">
        <w:rPr>
          <w:rFonts w:ascii="Times New Roman" w:eastAsia="Times New Roman" w:hAnsi="Times New Roman"/>
          <w:b/>
          <w:bCs/>
          <w:color w:val="000000"/>
          <w:sz w:val="24"/>
          <w:szCs w:val="24"/>
          <w:lang w:val="hr-HR" w:eastAsia="hr-HR" w:bidi="hr-HR"/>
        </w:rPr>
        <w:t xml:space="preserve">za pravnu osobu </w:t>
      </w:r>
      <w:r w:rsidRPr="00561083">
        <w:rPr>
          <w:rFonts w:ascii="Times New Roman" w:eastAsia="Times New Roman" w:hAnsi="Times New Roman"/>
          <w:color w:val="000000"/>
          <w:sz w:val="24"/>
          <w:szCs w:val="24"/>
          <w:lang w:val="hr-HR" w:eastAsia="hr-HR" w:bidi="hr-HR"/>
        </w:rPr>
        <w:t>- popunjen, potpisan</w:t>
      </w:r>
      <w:r w:rsidR="003C6AC6">
        <w:rPr>
          <w:rFonts w:ascii="Times New Roman" w:eastAsia="Times New Roman" w:hAnsi="Times New Roman"/>
          <w:color w:val="000000"/>
          <w:sz w:val="24"/>
          <w:szCs w:val="24"/>
          <w:lang w:val="hr-HR" w:eastAsia="hr-HR" w:bidi="hr-HR"/>
        </w:rPr>
        <w:t xml:space="preserve"> od strane ovlaštene osobe</w:t>
      </w:r>
      <w:r w:rsidRPr="00561083">
        <w:rPr>
          <w:rFonts w:ascii="Times New Roman" w:eastAsia="Times New Roman" w:hAnsi="Times New Roman"/>
          <w:color w:val="000000"/>
          <w:sz w:val="24"/>
          <w:szCs w:val="24"/>
          <w:lang w:val="hr-HR" w:eastAsia="hr-HR" w:bidi="hr-HR"/>
        </w:rPr>
        <w:t xml:space="preserve"> i pečatom ponuđača ovjeren Obrazac za cijenu ponude</w:t>
      </w:r>
      <w:r w:rsidR="00BA37EA">
        <w:rPr>
          <w:rFonts w:ascii="Times New Roman" w:eastAsia="Times New Roman" w:hAnsi="Times New Roman"/>
          <w:color w:val="000000"/>
          <w:sz w:val="24"/>
          <w:szCs w:val="24"/>
          <w:lang w:val="hr-HR" w:eastAsia="hr-HR" w:bidi="hr-HR"/>
        </w:rPr>
        <w:t xml:space="preserve"> (podaci: naziv pravno</w:t>
      </w:r>
      <w:r w:rsidR="003C6AC6">
        <w:rPr>
          <w:rFonts w:ascii="Times New Roman" w:eastAsia="Times New Roman" w:hAnsi="Times New Roman"/>
          <w:color w:val="000000"/>
          <w:sz w:val="24"/>
          <w:szCs w:val="24"/>
          <w:lang w:val="hr-HR" w:eastAsia="hr-HR" w:bidi="hr-HR"/>
        </w:rPr>
        <w:t>g lica, adresa i broj telefona, ime lica ovlaštenog za zastupanje u postupku licitacije)</w:t>
      </w:r>
      <w:r w:rsidRPr="00561083">
        <w:rPr>
          <w:rFonts w:ascii="Times New Roman" w:eastAsia="Times New Roman" w:hAnsi="Times New Roman"/>
          <w:color w:val="000000"/>
          <w:sz w:val="24"/>
          <w:szCs w:val="24"/>
          <w:lang w:val="hr-HR" w:eastAsia="hr-HR" w:bidi="hr-HR"/>
        </w:rPr>
        <w:t xml:space="preserve">, </w:t>
      </w:r>
      <w:r w:rsidR="003C6AC6">
        <w:rPr>
          <w:rFonts w:ascii="Times New Roman" w:eastAsia="Times New Roman" w:hAnsi="Times New Roman"/>
          <w:color w:val="000000"/>
          <w:sz w:val="24"/>
          <w:szCs w:val="24"/>
          <w:lang w:val="hr-HR" w:eastAsia="hr-HR" w:bidi="hr-HR"/>
        </w:rPr>
        <w:t>rješenje o upisu u sudski registar</w:t>
      </w:r>
      <w:r w:rsidRPr="00561083">
        <w:rPr>
          <w:rFonts w:ascii="Times New Roman" w:eastAsia="Times New Roman" w:hAnsi="Times New Roman"/>
          <w:color w:val="000000"/>
          <w:sz w:val="24"/>
          <w:szCs w:val="24"/>
          <w:lang w:val="hr-HR" w:eastAsia="hr-HR" w:bidi="hr-HR"/>
        </w:rPr>
        <w:t xml:space="preserve"> - ne </w:t>
      </w:r>
      <w:r w:rsidR="003C6AC6">
        <w:rPr>
          <w:rFonts w:ascii="Times New Roman" w:eastAsia="Times New Roman" w:hAnsi="Times New Roman"/>
          <w:color w:val="000000"/>
          <w:sz w:val="24"/>
          <w:szCs w:val="24"/>
          <w:lang w:val="hr-HR" w:eastAsia="hr-HR" w:bidi="hr-HR"/>
        </w:rPr>
        <w:t>starije</w:t>
      </w:r>
      <w:r w:rsidRPr="00561083">
        <w:rPr>
          <w:rFonts w:ascii="Times New Roman" w:eastAsia="Times New Roman" w:hAnsi="Times New Roman"/>
          <w:color w:val="000000"/>
          <w:sz w:val="24"/>
          <w:szCs w:val="24"/>
          <w:lang w:val="hr-HR" w:eastAsia="hr-HR" w:bidi="hr-HR"/>
        </w:rPr>
        <w:t xml:space="preserve"> od tri mjeseca od roka za predaju ponuda</w:t>
      </w:r>
      <w:r w:rsidR="003C6AC6">
        <w:rPr>
          <w:rFonts w:ascii="Times New Roman" w:eastAsia="Times New Roman" w:hAnsi="Times New Roman"/>
          <w:color w:val="000000"/>
          <w:sz w:val="24"/>
          <w:szCs w:val="24"/>
          <w:lang w:val="hr-HR" w:eastAsia="hr-HR" w:bidi="hr-HR"/>
        </w:rPr>
        <w:t xml:space="preserve">  ovjereno od strane nadležnog organa</w:t>
      </w:r>
      <w:r w:rsidRPr="00561083">
        <w:rPr>
          <w:rFonts w:ascii="Times New Roman" w:eastAsia="Times New Roman" w:hAnsi="Times New Roman"/>
          <w:color w:val="000000"/>
          <w:sz w:val="24"/>
          <w:szCs w:val="24"/>
          <w:lang w:val="hr-HR" w:eastAsia="hr-HR" w:bidi="hr-HR"/>
        </w:rPr>
        <w:t xml:space="preserve">, </w:t>
      </w:r>
      <w:r w:rsidR="003C6AC6">
        <w:rPr>
          <w:rFonts w:ascii="Times New Roman" w:eastAsia="Times New Roman" w:hAnsi="Times New Roman"/>
          <w:color w:val="000000"/>
          <w:sz w:val="24"/>
          <w:szCs w:val="24"/>
          <w:lang w:val="hr-HR" w:eastAsia="hr-HR" w:bidi="hr-HR"/>
        </w:rPr>
        <w:t xml:space="preserve"> i </w:t>
      </w:r>
      <w:r w:rsidRPr="00561083">
        <w:rPr>
          <w:rFonts w:ascii="Times New Roman" w:eastAsia="Times New Roman" w:hAnsi="Times New Roman"/>
          <w:color w:val="000000"/>
          <w:sz w:val="24"/>
          <w:szCs w:val="24"/>
          <w:lang w:val="hr-HR" w:eastAsia="hr-HR" w:bidi="hr-HR"/>
        </w:rPr>
        <w:t>kopiju dokaza o uplaćenom depozitu.</w:t>
      </w:r>
    </w:p>
    <w:p w:rsidR="00ED4202" w:rsidRPr="00561083" w:rsidRDefault="00ED4202" w:rsidP="00CD30C3">
      <w:pPr>
        <w:widowControl w:val="0"/>
        <w:numPr>
          <w:ilvl w:val="1"/>
          <w:numId w:val="40"/>
        </w:numPr>
        <w:tabs>
          <w:tab w:val="left" w:pos="1118"/>
        </w:tabs>
        <w:spacing w:after="260" w:line="240" w:lineRule="auto"/>
        <w:rPr>
          <w:rFonts w:ascii="Times New Roman" w:eastAsia="Times New Roman" w:hAnsi="Times New Roman"/>
          <w:color w:val="000000"/>
          <w:sz w:val="24"/>
          <w:szCs w:val="24"/>
          <w:lang w:val="hr-HR" w:eastAsia="hr-HR" w:bidi="hr-HR"/>
        </w:rPr>
      </w:pPr>
      <w:bookmarkStart w:id="29" w:name="bookmark34"/>
      <w:bookmarkEnd w:id="29"/>
      <w:r w:rsidRPr="00561083">
        <w:rPr>
          <w:rFonts w:ascii="Times New Roman" w:eastAsia="Times New Roman" w:hAnsi="Times New Roman"/>
          <w:color w:val="000000"/>
          <w:sz w:val="24"/>
          <w:szCs w:val="24"/>
          <w:lang w:val="hr-HR" w:eastAsia="hr-HR" w:bidi="hr-HR"/>
        </w:rPr>
        <w:t>Ponuđene cijene treba da budu iskazane u konvertibilnim markama (KM) i u cijelim brojevima, bez decimala.</w:t>
      </w:r>
    </w:p>
    <w:p w:rsidR="00ED4202" w:rsidRPr="00561083" w:rsidRDefault="00ED4202" w:rsidP="00CD30C3">
      <w:pPr>
        <w:widowControl w:val="0"/>
        <w:numPr>
          <w:ilvl w:val="1"/>
          <w:numId w:val="40"/>
        </w:numPr>
        <w:tabs>
          <w:tab w:val="left" w:pos="1118"/>
        </w:tabs>
        <w:spacing w:after="0" w:line="240" w:lineRule="auto"/>
        <w:jc w:val="both"/>
        <w:rPr>
          <w:rFonts w:ascii="Times New Roman" w:eastAsia="Times New Roman" w:hAnsi="Times New Roman"/>
          <w:color w:val="000000"/>
          <w:sz w:val="24"/>
          <w:szCs w:val="24"/>
          <w:lang w:val="hr-HR" w:eastAsia="hr-HR" w:bidi="hr-HR"/>
        </w:rPr>
      </w:pPr>
      <w:bookmarkStart w:id="30" w:name="bookmark35"/>
      <w:bookmarkEnd w:id="30"/>
      <w:r w:rsidRPr="00561083">
        <w:rPr>
          <w:rFonts w:ascii="Times New Roman" w:eastAsia="Times New Roman" w:hAnsi="Times New Roman"/>
          <w:color w:val="000000"/>
          <w:sz w:val="24"/>
          <w:szCs w:val="24"/>
          <w:lang w:val="hr-HR" w:eastAsia="hr-HR" w:bidi="hr-HR"/>
        </w:rPr>
        <w:t xml:space="preserve">Cijena ponude dostavlja se na </w:t>
      </w:r>
      <w:r w:rsidRPr="00561083">
        <w:rPr>
          <w:rFonts w:ascii="Times New Roman" w:eastAsia="Times New Roman" w:hAnsi="Times New Roman"/>
          <w:b/>
          <w:bCs/>
          <w:i/>
          <w:iCs/>
          <w:color w:val="000000"/>
          <w:sz w:val="24"/>
          <w:szCs w:val="24"/>
          <w:lang w:val="hr-HR" w:eastAsia="hr-HR" w:bidi="hr-HR"/>
        </w:rPr>
        <w:t>Obrascu za cijenu ponude,</w:t>
      </w:r>
      <w:r w:rsidRPr="00561083">
        <w:rPr>
          <w:rFonts w:ascii="Times New Roman" w:eastAsia="Times New Roman" w:hAnsi="Times New Roman"/>
          <w:color w:val="000000"/>
          <w:sz w:val="24"/>
          <w:szCs w:val="24"/>
          <w:lang w:val="hr-HR" w:eastAsia="hr-HR" w:bidi="hr-HR"/>
        </w:rPr>
        <w:t xml:space="preserve"> koji se nalazi u prilogu ovog</w:t>
      </w:r>
      <w:r w:rsidR="00441204" w:rsidRPr="00561083">
        <w:rPr>
          <w:rFonts w:ascii="Times New Roman" w:eastAsia="Times New Roman" w:hAnsi="Times New Roman"/>
          <w:color w:val="000000"/>
          <w:sz w:val="24"/>
          <w:szCs w:val="24"/>
          <w:lang w:val="hr-HR" w:eastAsia="hr-HR" w:bidi="hr-HR"/>
        </w:rPr>
        <w:t xml:space="preserve"> </w:t>
      </w:r>
      <w:r w:rsidRPr="00561083">
        <w:rPr>
          <w:rFonts w:ascii="Times New Roman" w:eastAsia="Times New Roman" w:hAnsi="Times New Roman"/>
          <w:color w:val="000000"/>
          <w:sz w:val="24"/>
          <w:szCs w:val="24"/>
          <w:lang w:val="hr-HR" w:eastAsia="hr-HR" w:bidi="hr-HR"/>
        </w:rPr>
        <w:t>oglasa.</w:t>
      </w:r>
    </w:p>
    <w:p w:rsidR="00561083" w:rsidRPr="00561083" w:rsidRDefault="00561083" w:rsidP="00561083">
      <w:pPr>
        <w:widowControl w:val="0"/>
        <w:tabs>
          <w:tab w:val="left" w:pos="1118"/>
        </w:tabs>
        <w:spacing w:after="0" w:line="240" w:lineRule="auto"/>
        <w:ind w:left="640"/>
        <w:jc w:val="both"/>
        <w:rPr>
          <w:rFonts w:ascii="Times New Roman" w:eastAsia="Times New Roman" w:hAnsi="Times New Roman"/>
          <w:color w:val="000000"/>
          <w:sz w:val="24"/>
          <w:szCs w:val="24"/>
          <w:lang w:val="hr-HR" w:eastAsia="hr-HR" w:bidi="hr-HR"/>
        </w:rPr>
      </w:pPr>
    </w:p>
    <w:p w:rsidR="00ED4202" w:rsidRPr="00561083" w:rsidRDefault="00ED4202" w:rsidP="00CD30C3">
      <w:pPr>
        <w:keepNext/>
        <w:keepLines/>
        <w:widowControl w:val="0"/>
        <w:numPr>
          <w:ilvl w:val="0"/>
          <w:numId w:val="40"/>
        </w:numPr>
        <w:tabs>
          <w:tab w:val="left" w:pos="1017"/>
        </w:tabs>
        <w:spacing w:after="260" w:line="240" w:lineRule="auto"/>
        <w:jc w:val="both"/>
        <w:outlineLvl w:val="1"/>
        <w:rPr>
          <w:rFonts w:ascii="Times New Roman" w:eastAsia="Times New Roman" w:hAnsi="Times New Roman"/>
          <w:b/>
          <w:bCs/>
          <w:color w:val="000000"/>
          <w:sz w:val="24"/>
          <w:szCs w:val="24"/>
          <w:lang w:val="hr-HR" w:eastAsia="hr-HR" w:bidi="hr-HR"/>
        </w:rPr>
      </w:pPr>
      <w:bookmarkStart w:id="31" w:name="bookmark38"/>
      <w:bookmarkStart w:id="32" w:name="bookmark36"/>
      <w:bookmarkStart w:id="33" w:name="bookmark37"/>
      <w:bookmarkStart w:id="34" w:name="bookmark39"/>
      <w:bookmarkEnd w:id="31"/>
      <w:r w:rsidRPr="00561083">
        <w:rPr>
          <w:rFonts w:ascii="Times New Roman" w:eastAsia="Times New Roman" w:hAnsi="Times New Roman"/>
          <w:b/>
          <w:bCs/>
          <w:color w:val="000000"/>
          <w:sz w:val="24"/>
          <w:szCs w:val="24"/>
          <w:lang w:val="hr-HR" w:eastAsia="hr-HR" w:bidi="hr-HR"/>
        </w:rPr>
        <w:lastRenderedPageBreak/>
        <w:t>DOSTAVLJANJE PONUDE</w:t>
      </w:r>
      <w:bookmarkEnd w:id="32"/>
      <w:bookmarkEnd w:id="33"/>
      <w:bookmarkEnd w:id="34"/>
    </w:p>
    <w:p w:rsidR="00561083" w:rsidRPr="00566E2B" w:rsidRDefault="00ED4202" w:rsidP="00CD30C3">
      <w:pPr>
        <w:numPr>
          <w:ilvl w:val="1"/>
          <w:numId w:val="40"/>
        </w:numPr>
        <w:tabs>
          <w:tab w:val="left" w:pos="1104"/>
        </w:tabs>
        <w:spacing w:after="0"/>
        <w:jc w:val="both"/>
        <w:rPr>
          <w:rFonts w:ascii="Times New Roman" w:hAnsi="Times New Roman"/>
          <w:b/>
          <w:bCs/>
          <w:i/>
          <w:iCs/>
          <w:color w:val="000000"/>
          <w:sz w:val="24"/>
          <w:szCs w:val="24"/>
          <w:lang w:eastAsia="hr-HR" w:bidi="hr-HR"/>
        </w:rPr>
      </w:pPr>
      <w:bookmarkStart w:id="35" w:name="bookmark40"/>
      <w:bookmarkEnd w:id="35"/>
      <w:r w:rsidRPr="00561083">
        <w:rPr>
          <w:rFonts w:ascii="Times New Roman" w:eastAsia="Times New Roman" w:hAnsi="Times New Roman"/>
          <w:color w:val="000000"/>
          <w:sz w:val="24"/>
          <w:szCs w:val="24"/>
          <w:lang w:val="hr-HR" w:eastAsia="hr-HR" w:bidi="hr-HR"/>
        </w:rPr>
        <w:t>Pisane ponude po ovom javnom oglasu dostavljaju se u zatvorenoj koverti putem pošte ili</w:t>
      </w:r>
      <w:r w:rsidR="00561083" w:rsidRPr="00561083">
        <w:rPr>
          <w:rFonts w:ascii="Times New Roman" w:eastAsia="Times New Roman" w:hAnsi="Times New Roman"/>
          <w:color w:val="000000"/>
          <w:sz w:val="24"/>
          <w:szCs w:val="24"/>
          <w:lang w:val="hr-HR" w:eastAsia="hr-HR" w:bidi="hr-HR"/>
        </w:rPr>
        <w:t xml:space="preserve"> </w:t>
      </w:r>
      <w:r w:rsidRPr="00561083">
        <w:rPr>
          <w:rFonts w:ascii="Times New Roman" w:eastAsia="Times New Roman" w:hAnsi="Times New Roman"/>
          <w:color w:val="000000"/>
          <w:sz w:val="24"/>
          <w:szCs w:val="24"/>
          <w:lang w:val="hr-HR" w:eastAsia="hr-HR" w:bidi="hr-HR"/>
        </w:rPr>
        <w:t>nepo</w:t>
      </w:r>
      <w:r w:rsidR="00561083" w:rsidRPr="00561083">
        <w:rPr>
          <w:rFonts w:ascii="Times New Roman" w:eastAsia="Times New Roman" w:hAnsi="Times New Roman"/>
          <w:color w:val="000000"/>
          <w:sz w:val="24"/>
          <w:szCs w:val="24"/>
          <w:lang w:val="hr-HR" w:eastAsia="hr-HR" w:bidi="hr-HR"/>
        </w:rPr>
        <w:t>sredno na pisarnici IDDEEA</w:t>
      </w:r>
      <w:r w:rsidRPr="00561083">
        <w:rPr>
          <w:rFonts w:ascii="Times New Roman" w:eastAsia="Times New Roman" w:hAnsi="Times New Roman"/>
          <w:color w:val="000000"/>
          <w:sz w:val="24"/>
          <w:szCs w:val="24"/>
          <w:lang w:val="hr-HR" w:eastAsia="hr-HR" w:bidi="hr-HR"/>
        </w:rPr>
        <w:t>, adresa:</w:t>
      </w:r>
      <w:r w:rsidR="00561083" w:rsidRPr="00561083">
        <w:rPr>
          <w:rFonts w:ascii="Times New Roman" w:eastAsia="Times New Roman" w:hAnsi="Times New Roman"/>
          <w:color w:val="000000"/>
          <w:sz w:val="24"/>
          <w:szCs w:val="24"/>
          <w:lang w:val="hr-HR" w:eastAsia="hr-HR" w:bidi="hr-HR"/>
        </w:rPr>
        <w:t xml:space="preserve"> Kralja Petra I Karđorđevića 83 A</w:t>
      </w:r>
      <w:r w:rsidRPr="00561083">
        <w:rPr>
          <w:rFonts w:ascii="Times New Roman" w:eastAsia="Times New Roman" w:hAnsi="Times New Roman"/>
          <w:color w:val="000000"/>
          <w:sz w:val="24"/>
          <w:szCs w:val="24"/>
          <w:lang w:val="hr-HR" w:eastAsia="hr-HR" w:bidi="hr-HR"/>
        </w:rPr>
        <w:t>,</w:t>
      </w:r>
      <w:r w:rsidR="002B274B">
        <w:rPr>
          <w:rFonts w:ascii="Times New Roman" w:eastAsia="Times New Roman" w:hAnsi="Times New Roman"/>
          <w:color w:val="000000"/>
          <w:sz w:val="24"/>
          <w:szCs w:val="24"/>
          <w:lang w:val="hr-HR" w:eastAsia="hr-HR" w:bidi="hr-HR"/>
        </w:rPr>
        <w:t xml:space="preserve"> </w:t>
      </w:r>
      <w:r w:rsidR="00561083" w:rsidRPr="00561083">
        <w:rPr>
          <w:rFonts w:ascii="Times New Roman" w:eastAsia="Times New Roman" w:hAnsi="Times New Roman"/>
          <w:color w:val="000000"/>
          <w:sz w:val="24"/>
          <w:szCs w:val="24"/>
          <w:lang w:val="hr-HR" w:eastAsia="hr-HR" w:bidi="hr-HR"/>
        </w:rPr>
        <w:t>78 000 Banja Luka</w:t>
      </w:r>
      <w:r w:rsidRPr="00561083">
        <w:rPr>
          <w:rFonts w:ascii="Times New Roman" w:eastAsia="Times New Roman" w:hAnsi="Times New Roman"/>
          <w:color w:val="000000"/>
          <w:sz w:val="24"/>
          <w:szCs w:val="24"/>
          <w:lang w:val="hr-HR" w:eastAsia="hr-HR" w:bidi="hr-HR"/>
        </w:rPr>
        <w:t xml:space="preserve"> sa</w:t>
      </w:r>
      <w:r w:rsidR="00561083" w:rsidRPr="00561083">
        <w:rPr>
          <w:rFonts w:ascii="Times New Roman" w:eastAsia="Times New Roman" w:hAnsi="Times New Roman"/>
          <w:color w:val="000000"/>
          <w:sz w:val="24"/>
          <w:szCs w:val="24"/>
          <w:lang w:val="hr-HR" w:eastAsia="hr-HR" w:bidi="hr-HR"/>
        </w:rPr>
        <w:t xml:space="preserve"> </w:t>
      </w:r>
      <w:r w:rsidRPr="00561083">
        <w:rPr>
          <w:rFonts w:ascii="Times New Roman" w:eastAsia="Times New Roman" w:hAnsi="Times New Roman"/>
          <w:color w:val="000000"/>
          <w:sz w:val="24"/>
          <w:szCs w:val="24"/>
          <w:lang w:val="hr-HR" w:eastAsia="hr-HR" w:bidi="hr-HR"/>
        </w:rPr>
        <w:t xml:space="preserve">naznakom </w:t>
      </w:r>
      <w:r w:rsidRPr="00561083">
        <w:rPr>
          <w:rFonts w:ascii="Times New Roman" w:eastAsia="Times New Roman" w:hAnsi="Times New Roman"/>
          <w:b/>
          <w:bCs/>
          <w:i/>
          <w:iCs/>
          <w:color w:val="000000"/>
          <w:sz w:val="24"/>
          <w:szCs w:val="24"/>
          <w:lang w:val="hr-HR" w:eastAsia="hr-HR" w:bidi="hr-HR"/>
        </w:rPr>
        <w:t xml:space="preserve">„NE OTVARATI — Ponuda po javnom oglasu za </w:t>
      </w:r>
      <w:r w:rsidR="00561083" w:rsidRPr="00561083">
        <w:rPr>
          <w:rFonts w:ascii="Times New Roman" w:hAnsi="Times New Roman"/>
          <w:b/>
          <w:bCs/>
          <w:i/>
          <w:iCs/>
          <w:color w:val="000000"/>
          <w:sz w:val="24"/>
          <w:szCs w:val="24"/>
          <w:lang w:eastAsia="hr-HR" w:bidi="hr-HR"/>
        </w:rPr>
        <w:t xml:space="preserve">prodaju </w:t>
      </w:r>
      <w:r w:rsidR="00561083" w:rsidRPr="00766035">
        <w:rPr>
          <w:rFonts w:ascii="Times New Roman" w:hAnsi="Times New Roman"/>
          <w:b/>
          <w:bCs/>
          <w:i/>
          <w:iCs/>
          <w:color w:val="000000"/>
          <w:sz w:val="24"/>
          <w:szCs w:val="24"/>
          <w:lang w:eastAsia="hr-HR" w:bidi="hr-HR"/>
        </w:rPr>
        <w:t>uređaja</w:t>
      </w:r>
      <w:r w:rsidR="00766035" w:rsidRPr="00766035">
        <w:rPr>
          <w:rFonts w:ascii="Times New Roman" w:eastAsia="Times New Roman" w:hAnsi="Times New Roman"/>
          <w:b/>
          <w:i/>
          <w:iCs/>
          <w:color w:val="000000"/>
          <w:sz w:val="24"/>
          <w:szCs w:val="24"/>
          <w:lang w:eastAsia="hr-HR" w:bidi="hr-HR"/>
        </w:rPr>
        <w:t>/elektroagregata</w:t>
      </w:r>
      <w:r w:rsidR="00766035">
        <w:rPr>
          <w:rFonts w:ascii="Times New Roman" w:eastAsia="Times New Roman" w:hAnsi="Times New Roman"/>
          <w:i/>
          <w:iCs/>
          <w:color w:val="000000"/>
          <w:sz w:val="24"/>
          <w:szCs w:val="24"/>
          <w:lang w:eastAsia="hr-HR" w:bidi="hr-HR"/>
        </w:rPr>
        <w:t xml:space="preserve"> </w:t>
      </w:r>
      <w:r w:rsidR="00561083" w:rsidRPr="00561083">
        <w:rPr>
          <w:rFonts w:ascii="Times New Roman" w:hAnsi="Times New Roman"/>
          <w:b/>
          <w:bCs/>
          <w:i/>
          <w:iCs/>
          <w:color w:val="000000"/>
          <w:sz w:val="24"/>
          <w:szCs w:val="24"/>
          <w:lang w:eastAsia="hr-HR" w:bidi="hr-HR"/>
        </w:rPr>
        <w:t xml:space="preserve">Agencije za identifikaciona dokumenta, evidenciju i razmjenu podataka Bosne i Hercegovine putem javnog nadmetanja </w:t>
      </w:r>
      <w:r w:rsidR="002A6719">
        <w:rPr>
          <w:rFonts w:ascii="Times New Roman" w:hAnsi="Times New Roman"/>
          <w:b/>
          <w:bCs/>
          <w:i/>
          <w:iCs/>
          <w:color w:val="000000"/>
          <w:sz w:val="24"/>
          <w:szCs w:val="24"/>
          <w:lang w:eastAsia="hr-HR" w:bidi="hr-HR"/>
        </w:rPr>
        <w:t>–</w:t>
      </w:r>
      <w:r w:rsidR="00561083" w:rsidRPr="00561083">
        <w:rPr>
          <w:rFonts w:ascii="Times New Roman" w:hAnsi="Times New Roman"/>
          <w:b/>
          <w:bCs/>
          <w:i/>
          <w:iCs/>
          <w:color w:val="000000"/>
          <w:sz w:val="24"/>
          <w:szCs w:val="24"/>
          <w:lang w:eastAsia="hr-HR" w:bidi="hr-HR"/>
        </w:rPr>
        <w:t xml:space="preserve"> licitacije</w:t>
      </w:r>
      <w:r w:rsidR="00566E2B">
        <w:rPr>
          <w:rFonts w:ascii="Times New Roman" w:hAnsi="Times New Roman"/>
          <w:b/>
          <w:bCs/>
          <w:i/>
          <w:iCs/>
          <w:color w:val="000000"/>
          <w:sz w:val="24"/>
          <w:szCs w:val="24"/>
          <w:lang w:eastAsia="hr-HR" w:bidi="hr-HR"/>
        </w:rPr>
        <w:t xml:space="preserve"> </w:t>
      </w:r>
      <w:r w:rsidR="00561083" w:rsidRPr="00566E2B">
        <w:rPr>
          <w:rFonts w:ascii="Times New Roman" w:hAnsi="Times New Roman"/>
          <w:b/>
          <w:bCs/>
          <w:i/>
          <w:iCs/>
          <w:color w:val="000000"/>
          <w:sz w:val="24"/>
          <w:szCs w:val="24"/>
          <w:lang w:eastAsia="hr-HR" w:bidi="hr-HR"/>
        </w:rPr>
        <w:t>metodom prikupljanja zatvorenih pismenih ponuda</w:t>
      </w:r>
      <w:r w:rsidR="00566E2B">
        <w:rPr>
          <w:rFonts w:ascii="Times New Roman" w:hAnsi="Times New Roman"/>
          <w:b/>
          <w:bCs/>
          <w:i/>
          <w:iCs/>
          <w:color w:val="000000"/>
          <w:sz w:val="24"/>
          <w:szCs w:val="24"/>
          <w:lang w:eastAsia="hr-HR" w:bidi="hr-HR"/>
        </w:rPr>
        <w:t>, sa dokazom o izvršenoj uplati depozita</w:t>
      </w:r>
    </w:p>
    <w:p w:rsidR="002B274B" w:rsidRPr="00561083" w:rsidRDefault="002B274B" w:rsidP="002B274B">
      <w:pPr>
        <w:tabs>
          <w:tab w:val="left" w:pos="1104"/>
        </w:tabs>
        <w:spacing w:after="0"/>
        <w:ind w:left="640"/>
        <w:jc w:val="both"/>
        <w:rPr>
          <w:rFonts w:ascii="Times New Roman" w:hAnsi="Times New Roman"/>
          <w:b/>
          <w:bCs/>
          <w:i/>
          <w:iCs/>
          <w:color w:val="000000"/>
          <w:sz w:val="24"/>
          <w:szCs w:val="24"/>
          <w:lang w:eastAsia="hr-HR" w:bidi="hr-HR"/>
        </w:rPr>
      </w:pPr>
    </w:p>
    <w:p w:rsidR="00566E2B" w:rsidRPr="006A31C6" w:rsidRDefault="00ED4202" w:rsidP="00CD30C3">
      <w:pPr>
        <w:widowControl w:val="0"/>
        <w:numPr>
          <w:ilvl w:val="1"/>
          <w:numId w:val="40"/>
        </w:numPr>
        <w:tabs>
          <w:tab w:val="left" w:pos="1123"/>
        </w:tabs>
        <w:spacing w:after="260" w:line="240" w:lineRule="auto"/>
        <w:rPr>
          <w:rFonts w:ascii="Times New Roman" w:eastAsia="Times New Roman" w:hAnsi="Times New Roman"/>
          <w:color w:val="000000"/>
          <w:sz w:val="24"/>
          <w:szCs w:val="24"/>
          <w:lang w:val="hr-HR" w:eastAsia="hr-HR" w:bidi="hr-HR"/>
        </w:rPr>
      </w:pPr>
      <w:bookmarkStart w:id="36" w:name="bookmark41"/>
      <w:bookmarkEnd w:id="36"/>
      <w:r w:rsidRPr="00561083">
        <w:rPr>
          <w:rFonts w:ascii="Times New Roman" w:eastAsia="Times New Roman" w:hAnsi="Times New Roman"/>
          <w:color w:val="000000"/>
          <w:sz w:val="24"/>
          <w:szCs w:val="24"/>
          <w:lang w:val="hr-HR" w:eastAsia="hr-HR" w:bidi="hr-HR"/>
        </w:rPr>
        <w:t xml:space="preserve">Krajnji rok za dostavljanje ponuda je </w:t>
      </w:r>
      <w:r w:rsidR="00584025">
        <w:rPr>
          <w:rFonts w:ascii="Times New Roman" w:eastAsia="Times New Roman" w:hAnsi="Times New Roman"/>
          <w:b/>
          <w:bCs/>
          <w:color w:val="000000"/>
          <w:sz w:val="24"/>
          <w:szCs w:val="24"/>
          <w:lang w:val="hr-HR" w:eastAsia="hr-HR" w:bidi="hr-HR"/>
        </w:rPr>
        <w:t>25</w:t>
      </w:r>
      <w:r w:rsidR="007F257B">
        <w:rPr>
          <w:rFonts w:ascii="Times New Roman" w:eastAsia="Times New Roman" w:hAnsi="Times New Roman"/>
          <w:b/>
          <w:bCs/>
          <w:color w:val="000000"/>
          <w:sz w:val="24"/>
          <w:szCs w:val="24"/>
          <w:lang w:val="hr-HR" w:eastAsia="hr-HR" w:bidi="hr-HR"/>
        </w:rPr>
        <w:t>.03.2022</w:t>
      </w:r>
      <w:r w:rsidR="002E689F">
        <w:rPr>
          <w:rFonts w:ascii="Times New Roman" w:eastAsia="Times New Roman" w:hAnsi="Times New Roman"/>
          <w:b/>
          <w:bCs/>
          <w:color w:val="000000"/>
          <w:sz w:val="24"/>
          <w:szCs w:val="24"/>
          <w:lang w:val="hr-HR" w:eastAsia="hr-HR" w:bidi="hr-HR"/>
        </w:rPr>
        <w:t>. godine do 10</w:t>
      </w:r>
      <w:r w:rsidRPr="00561083">
        <w:rPr>
          <w:rFonts w:ascii="Times New Roman" w:eastAsia="Times New Roman" w:hAnsi="Times New Roman"/>
          <w:b/>
          <w:bCs/>
          <w:color w:val="000000"/>
          <w:sz w:val="24"/>
          <w:szCs w:val="24"/>
          <w:lang w:val="hr-HR" w:eastAsia="hr-HR" w:bidi="hr-HR"/>
        </w:rPr>
        <w:t>:00 sati.</w:t>
      </w:r>
    </w:p>
    <w:p w:rsidR="00766F0F" w:rsidRDefault="00ED4202" w:rsidP="00CD30C3">
      <w:pPr>
        <w:widowControl w:val="0"/>
        <w:numPr>
          <w:ilvl w:val="1"/>
          <w:numId w:val="40"/>
        </w:numPr>
        <w:tabs>
          <w:tab w:val="left" w:pos="1123"/>
        </w:tabs>
        <w:spacing w:after="260" w:line="240" w:lineRule="auto"/>
        <w:rPr>
          <w:rFonts w:ascii="Times New Roman" w:eastAsia="Times New Roman" w:hAnsi="Times New Roman"/>
          <w:color w:val="000000"/>
          <w:sz w:val="24"/>
          <w:szCs w:val="24"/>
          <w:lang w:val="hr-HR" w:eastAsia="hr-HR" w:bidi="hr-HR"/>
        </w:rPr>
      </w:pPr>
      <w:r w:rsidRPr="00566E2B">
        <w:rPr>
          <w:rFonts w:ascii="Times New Roman" w:eastAsia="Times New Roman" w:hAnsi="Times New Roman"/>
          <w:color w:val="000000"/>
          <w:sz w:val="24"/>
          <w:szCs w:val="24"/>
          <w:lang w:val="hr-HR" w:eastAsia="hr-HR" w:bidi="hr-HR"/>
        </w:rPr>
        <w:t>U obzir će se uzeti samo ponude koje, bez obzira na način dostave (poštom ili lično), budu zapri</w:t>
      </w:r>
      <w:r w:rsidR="00561083" w:rsidRPr="00566E2B">
        <w:rPr>
          <w:rFonts w:ascii="Times New Roman" w:eastAsia="Times New Roman" w:hAnsi="Times New Roman"/>
          <w:color w:val="000000"/>
          <w:sz w:val="24"/>
          <w:szCs w:val="24"/>
          <w:lang w:val="hr-HR" w:eastAsia="hr-HR" w:bidi="hr-HR"/>
        </w:rPr>
        <w:t xml:space="preserve">mljene na protokolu IDDEEA-e </w:t>
      </w:r>
      <w:r w:rsidRPr="00566E2B">
        <w:rPr>
          <w:rFonts w:ascii="Times New Roman" w:eastAsia="Times New Roman" w:hAnsi="Times New Roman"/>
          <w:color w:val="000000"/>
          <w:sz w:val="24"/>
          <w:szCs w:val="24"/>
          <w:lang w:val="hr-HR" w:eastAsia="hr-HR" w:bidi="hr-HR"/>
        </w:rPr>
        <w:t>do navedenog roka.</w:t>
      </w:r>
      <w:bookmarkStart w:id="37" w:name="bookmark43"/>
      <w:bookmarkEnd w:id="37"/>
    </w:p>
    <w:p w:rsidR="00ED4202" w:rsidRPr="00766F0F" w:rsidRDefault="00ED4202" w:rsidP="00CD30C3">
      <w:pPr>
        <w:widowControl w:val="0"/>
        <w:numPr>
          <w:ilvl w:val="1"/>
          <w:numId w:val="40"/>
        </w:numPr>
        <w:tabs>
          <w:tab w:val="left" w:pos="1123"/>
        </w:tabs>
        <w:spacing w:after="260" w:line="240" w:lineRule="auto"/>
        <w:rPr>
          <w:rFonts w:ascii="Times New Roman" w:eastAsia="Times New Roman" w:hAnsi="Times New Roman"/>
          <w:color w:val="000000"/>
          <w:sz w:val="24"/>
          <w:szCs w:val="24"/>
          <w:lang w:val="hr-HR" w:eastAsia="hr-HR" w:bidi="hr-HR"/>
        </w:rPr>
      </w:pPr>
      <w:r w:rsidRPr="00766F0F">
        <w:rPr>
          <w:rFonts w:ascii="Times New Roman" w:eastAsia="Times New Roman" w:hAnsi="Times New Roman"/>
          <w:color w:val="000000"/>
          <w:sz w:val="24"/>
          <w:szCs w:val="24"/>
          <w:lang w:val="hr-HR" w:eastAsia="hr-HR" w:bidi="hr-HR"/>
        </w:rPr>
        <w:t>Sve ponude pristigle nakon navedenog roka, bez obzira kad su poslane, kao i ponude sa ponuđenim iznosom manjim od utvrđene početne cijene, neće se uzeti u razmatranje.</w:t>
      </w:r>
    </w:p>
    <w:p w:rsidR="00ED4202" w:rsidRPr="00ED4202" w:rsidRDefault="00ED4202" w:rsidP="00CD30C3">
      <w:pPr>
        <w:keepNext/>
        <w:keepLines/>
        <w:widowControl w:val="0"/>
        <w:numPr>
          <w:ilvl w:val="0"/>
          <w:numId w:val="40"/>
        </w:numPr>
        <w:tabs>
          <w:tab w:val="left" w:pos="1017"/>
        </w:tabs>
        <w:spacing w:after="260" w:line="240" w:lineRule="auto"/>
        <w:jc w:val="both"/>
        <w:outlineLvl w:val="1"/>
        <w:rPr>
          <w:rFonts w:ascii="Times New Roman" w:eastAsia="Times New Roman" w:hAnsi="Times New Roman"/>
          <w:b/>
          <w:bCs/>
          <w:color w:val="000000"/>
          <w:sz w:val="24"/>
          <w:szCs w:val="24"/>
          <w:lang w:val="hr-HR" w:eastAsia="hr-HR" w:bidi="hr-HR"/>
        </w:rPr>
      </w:pPr>
      <w:bookmarkStart w:id="38" w:name="bookmark46"/>
      <w:bookmarkStart w:id="39" w:name="bookmark44"/>
      <w:bookmarkStart w:id="40" w:name="bookmark45"/>
      <w:bookmarkStart w:id="41" w:name="bookmark47"/>
      <w:bookmarkEnd w:id="38"/>
      <w:r w:rsidRPr="00ED4202">
        <w:rPr>
          <w:rFonts w:ascii="Times New Roman" w:eastAsia="Times New Roman" w:hAnsi="Times New Roman"/>
          <w:b/>
          <w:bCs/>
          <w:color w:val="000000"/>
          <w:sz w:val="24"/>
          <w:szCs w:val="24"/>
          <w:lang w:val="hr-HR" w:eastAsia="hr-HR" w:bidi="hr-HR"/>
        </w:rPr>
        <w:t>POSTUPAK JAVNOG NADMETANJA</w:t>
      </w:r>
      <w:bookmarkEnd w:id="39"/>
      <w:bookmarkEnd w:id="40"/>
      <w:bookmarkEnd w:id="41"/>
    </w:p>
    <w:p w:rsidR="00ED4202" w:rsidRPr="00ED4202" w:rsidRDefault="00ED4202" w:rsidP="00CD30C3">
      <w:pPr>
        <w:widowControl w:val="0"/>
        <w:numPr>
          <w:ilvl w:val="1"/>
          <w:numId w:val="40"/>
        </w:numPr>
        <w:tabs>
          <w:tab w:val="left" w:pos="1104"/>
        </w:tabs>
        <w:spacing w:after="260" w:line="240" w:lineRule="auto"/>
        <w:jc w:val="both"/>
        <w:rPr>
          <w:rFonts w:ascii="Times New Roman" w:eastAsia="Times New Roman" w:hAnsi="Times New Roman"/>
          <w:color w:val="000000"/>
          <w:sz w:val="24"/>
          <w:szCs w:val="24"/>
          <w:lang w:val="hr-HR" w:eastAsia="hr-HR" w:bidi="hr-HR"/>
        </w:rPr>
      </w:pPr>
      <w:bookmarkStart w:id="42" w:name="bookmark48"/>
      <w:bookmarkEnd w:id="42"/>
      <w:r w:rsidRPr="00ED4202">
        <w:rPr>
          <w:rFonts w:ascii="Times New Roman" w:eastAsia="Times New Roman" w:hAnsi="Times New Roman"/>
          <w:color w:val="000000"/>
          <w:sz w:val="24"/>
          <w:szCs w:val="24"/>
          <w:lang w:val="hr-HR" w:eastAsia="hr-HR" w:bidi="hr-HR"/>
        </w:rPr>
        <w:t xml:space="preserve">Javno otvaranje ponuda održaće se u prisustvu zainteresovanih ponuđača dana </w:t>
      </w:r>
      <w:r w:rsidR="00584025">
        <w:rPr>
          <w:rFonts w:ascii="Times New Roman" w:eastAsia="Times New Roman" w:hAnsi="Times New Roman"/>
          <w:b/>
          <w:bCs/>
          <w:color w:val="000000"/>
          <w:sz w:val="24"/>
          <w:szCs w:val="24"/>
          <w:lang w:val="hr-HR" w:eastAsia="hr-HR" w:bidi="hr-HR"/>
        </w:rPr>
        <w:t>25</w:t>
      </w:r>
      <w:r w:rsidR="002E689F">
        <w:rPr>
          <w:rFonts w:ascii="Times New Roman" w:eastAsia="Times New Roman" w:hAnsi="Times New Roman"/>
          <w:b/>
          <w:bCs/>
          <w:color w:val="000000"/>
          <w:sz w:val="24"/>
          <w:szCs w:val="24"/>
          <w:lang w:val="hr-HR" w:eastAsia="hr-HR" w:bidi="hr-HR"/>
        </w:rPr>
        <w:t>.03.2022</w:t>
      </w:r>
      <w:r w:rsidR="002B274B">
        <w:rPr>
          <w:rFonts w:ascii="Times New Roman" w:eastAsia="Times New Roman" w:hAnsi="Times New Roman"/>
          <w:b/>
          <w:bCs/>
          <w:color w:val="000000"/>
          <w:sz w:val="24"/>
          <w:szCs w:val="24"/>
          <w:lang w:val="hr-HR" w:eastAsia="hr-HR" w:bidi="hr-HR"/>
        </w:rPr>
        <w:t>. godine u sjedištu IDDEEA</w:t>
      </w:r>
      <w:r w:rsidR="002E689F">
        <w:rPr>
          <w:rFonts w:ascii="Times New Roman" w:eastAsia="Times New Roman" w:hAnsi="Times New Roman"/>
          <w:b/>
          <w:bCs/>
          <w:color w:val="000000"/>
          <w:sz w:val="24"/>
          <w:szCs w:val="24"/>
          <w:lang w:val="hr-HR" w:eastAsia="hr-HR" w:bidi="hr-HR"/>
        </w:rPr>
        <w:t>, sa početkom u 12</w:t>
      </w:r>
      <w:r w:rsidRPr="00ED4202">
        <w:rPr>
          <w:rFonts w:ascii="Times New Roman" w:eastAsia="Times New Roman" w:hAnsi="Times New Roman"/>
          <w:b/>
          <w:bCs/>
          <w:color w:val="000000"/>
          <w:sz w:val="24"/>
          <w:szCs w:val="24"/>
          <w:lang w:val="hr-HR" w:eastAsia="hr-HR" w:bidi="hr-HR"/>
        </w:rPr>
        <w:t>:00 s</w:t>
      </w:r>
      <w:r w:rsidR="002B274B">
        <w:rPr>
          <w:rFonts w:ascii="Times New Roman" w:eastAsia="Times New Roman" w:hAnsi="Times New Roman"/>
          <w:b/>
          <w:bCs/>
          <w:color w:val="000000"/>
          <w:sz w:val="24"/>
          <w:szCs w:val="24"/>
          <w:lang w:val="hr-HR" w:eastAsia="hr-HR" w:bidi="hr-HR"/>
        </w:rPr>
        <w:t>ati.</w:t>
      </w:r>
    </w:p>
    <w:p w:rsidR="00441204" w:rsidRDefault="00ED4202" w:rsidP="00CD30C3">
      <w:pPr>
        <w:widowControl w:val="0"/>
        <w:numPr>
          <w:ilvl w:val="1"/>
          <w:numId w:val="40"/>
        </w:numPr>
        <w:tabs>
          <w:tab w:val="left" w:pos="1123"/>
        </w:tabs>
        <w:spacing w:after="260" w:line="240" w:lineRule="auto"/>
        <w:jc w:val="both"/>
        <w:rPr>
          <w:rFonts w:ascii="Times New Roman" w:eastAsia="Times New Roman" w:hAnsi="Times New Roman"/>
          <w:color w:val="000000"/>
          <w:sz w:val="24"/>
          <w:szCs w:val="24"/>
          <w:lang w:val="hr-HR" w:eastAsia="hr-HR" w:bidi="hr-HR"/>
        </w:rPr>
      </w:pPr>
      <w:bookmarkStart w:id="43" w:name="bookmark49"/>
      <w:bookmarkEnd w:id="43"/>
      <w:r w:rsidRPr="00ED4202">
        <w:rPr>
          <w:rFonts w:ascii="Times New Roman" w:eastAsia="Times New Roman" w:hAnsi="Times New Roman"/>
          <w:color w:val="000000"/>
          <w:sz w:val="24"/>
          <w:szCs w:val="24"/>
          <w:lang w:val="hr-HR" w:eastAsia="hr-HR" w:bidi="hr-HR"/>
        </w:rPr>
        <w:t>Otvaranju ponuda mogu prisustvovati ponuđači i predstavnici pravnih osoba koji su ovlašteni za učešće u postupku licitacije, uz ovlaštenje, odnosno, punomoć.</w:t>
      </w:r>
    </w:p>
    <w:p w:rsidR="00766F0F" w:rsidRDefault="00766F0F" w:rsidP="00CD30C3">
      <w:pPr>
        <w:widowControl w:val="0"/>
        <w:numPr>
          <w:ilvl w:val="1"/>
          <w:numId w:val="40"/>
        </w:numPr>
        <w:tabs>
          <w:tab w:val="left" w:pos="1123"/>
        </w:tabs>
        <w:spacing w:after="260" w:line="240" w:lineRule="auto"/>
        <w:jc w:val="both"/>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Licitacija se provodi za jedan po jedan uređaj / elektroagregat.</w:t>
      </w:r>
    </w:p>
    <w:p w:rsid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Postupak nadmetanja - licitacije počinje registracijom ponuđača koja podrazumijeva provjeru identiteta podnosilaca ponude, zakonskog zastupnika ili punomoćnika.</w:t>
      </w:r>
    </w:p>
    <w:p w:rsid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Predsjednik Komisije otvara prispjele ponude, čiji se sadržaj unosi u listu ponuđača koja</w:t>
      </w:r>
      <w:r w:rsidR="00441204">
        <w:rPr>
          <w:rStyle w:val="Style2"/>
          <w:rFonts w:ascii="Times New Roman" w:eastAsia="Times New Roman" w:hAnsi="Times New Roman" w:cs="Times New Roman"/>
          <w:color w:val="000000"/>
          <w:sz w:val="24"/>
          <w:szCs w:val="24"/>
          <w:lang w:val="hr-HR" w:eastAsia="hr-HR" w:bidi="hr-HR"/>
        </w:rPr>
        <w:t xml:space="preserve"> </w:t>
      </w:r>
      <w:r w:rsidRPr="00441204">
        <w:rPr>
          <w:rStyle w:val="Style2"/>
          <w:rFonts w:ascii="Times New Roman" w:hAnsi="Times New Roman" w:cs="Times New Roman"/>
          <w:sz w:val="24"/>
          <w:szCs w:val="24"/>
        </w:rPr>
        <w:t>sadrži: naziv ponuđača, redni broj ponude po prispjeću, ponuđeni iznos i prihvatljivost ponude.</w:t>
      </w:r>
    </w:p>
    <w:p w:rsid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Ponude koje ne ispunjavaju tražene zahtjeve iz javnog oglasa, kao i ponude sa cijenom</w:t>
      </w:r>
      <w:r w:rsidR="00441204">
        <w:rPr>
          <w:rStyle w:val="Style2"/>
          <w:rFonts w:ascii="Times New Roman" w:eastAsia="Times New Roman" w:hAnsi="Times New Roman" w:cs="Times New Roman"/>
          <w:color w:val="000000"/>
          <w:sz w:val="24"/>
          <w:szCs w:val="24"/>
          <w:lang w:val="hr-HR" w:eastAsia="hr-HR" w:bidi="hr-HR"/>
        </w:rPr>
        <w:t xml:space="preserve"> </w:t>
      </w:r>
      <w:r w:rsidRPr="00441204">
        <w:rPr>
          <w:rStyle w:val="Style2"/>
          <w:rFonts w:ascii="Times New Roman" w:hAnsi="Times New Roman" w:cs="Times New Roman"/>
          <w:sz w:val="24"/>
          <w:szCs w:val="24"/>
        </w:rPr>
        <w:t>nižom od početne cijene, neće se uzeti u razmatranje.</w:t>
      </w:r>
    </w:p>
    <w:p w:rsid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Nakon otvaranja pravovremeno pristiglih ponuda, javno se saopštavaju ponuđene cijene,</w:t>
      </w:r>
      <w:r w:rsidR="00441204">
        <w:rPr>
          <w:rStyle w:val="Style2"/>
          <w:rFonts w:ascii="Times New Roman" w:eastAsia="Times New Roman" w:hAnsi="Times New Roman" w:cs="Times New Roman"/>
          <w:color w:val="000000"/>
          <w:sz w:val="24"/>
          <w:szCs w:val="24"/>
          <w:lang w:val="hr-HR" w:eastAsia="hr-HR" w:bidi="hr-HR"/>
        </w:rPr>
        <w:t xml:space="preserve"> </w:t>
      </w:r>
      <w:r w:rsidRPr="00441204">
        <w:rPr>
          <w:rStyle w:val="Style2"/>
          <w:rFonts w:ascii="Times New Roman" w:hAnsi="Times New Roman" w:cs="Times New Roman"/>
          <w:sz w:val="24"/>
          <w:szCs w:val="24"/>
        </w:rPr>
        <w:t>te se utvrđuje lista ponuđača koji su ponudili istu ili višu cijenu od utvrđene početne cijene, počevši od ponuđača sa najvišom ponuđenom cijenom.</w:t>
      </w:r>
    </w:p>
    <w:p w:rsidR="00441204" w:rsidRP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 xml:space="preserve">Ukoliko dva ili više ponuđača ponude istu cijenu, koja je ujedno i najviša cijena, pobjednikom javnog nadmetanja, biće proglašen ponuđač koji je po datumu i vremenu prijemnog štambilja pisarnice </w:t>
      </w:r>
      <w:r w:rsidR="00554FEB">
        <w:rPr>
          <w:rStyle w:val="Style2"/>
          <w:rFonts w:ascii="Times New Roman" w:hAnsi="Times New Roman" w:cs="Times New Roman"/>
          <w:sz w:val="24"/>
          <w:szCs w:val="24"/>
        </w:rPr>
        <w:t>IDDEEA</w:t>
      </w:r>
      <w:r w:rsidR="00521834">
        <w:rPr>
          <w:rStyle w:val="Style2"/>
          <w:rFonts w:ascii="Times New Roman" w:hAnsi="Times New Roman" w:cs="Times New Roman"/>
          <w:sz w:val="24"/>
          <w:szCs w:val="24"/>
        </w:rPr>
        <w:t xml:space="preserve"> </w:t>
      </w:r>
      <w:r w:rsidR="00441204">
        <w:rPr>
          <w:rStyle w:val="Style2"/>
          <w:rFonts w:ascii="Times New Roman" w:hAnsi="Times New Roman" w:cs="Times New Roman"/>
          <w:sz w:val="24"/>
          <w:szCs w:val="24"/>
        </w:rPr>
        <w:t>ranije dostavio ponudu</w:t>
      </w:r>
      <w:r w:rsidR="00521834">
        <w:rPr>
          <w:rStyle w:val="Style2"/>
          <w:rFonts w:ascii="Times New Roman" w:hAnsi="Times New Roman" w:cs="Times New Roman"/>
          <w:sz w:val="24"/>
          <w:szCs w:val="24"/>
        </w:rPr>
        <w:t>.</w:t>
      </w:r>
    </w:p>
    <w:p w:rsid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Ako se na javni oglas javi samo jedan ponuđač čija je ponuđena cijena ista ili viša od p</w:t>
      </w:r>
      <w:r w:rsidR="00554FEB">
        <w:rPr>
          <w:rStyle w:val="Style2"/>
          <w:rFonts w:ascii="Times New Roman" w:hAnsi="Times New Roman" w:cs="Times New Roman"/>
          <w:sz w:val="24"/>
          <w:szCs w:val="24"/>
        </w:rPr>
        <w:t>očetne cijene/vrijednosti uređaja</w:t>
      </w:r>
      <w:r w:rsidRPr="00441204">
        <w:rPr>
          <w:rStyle w:val="Style2"/>
          <w:rFonts w:ascii="Times New Roman" w:hAnsi="Times New Roman" w:cs="Times New Roman"/>
          <w:sz w:val="24"/>
          <w:szCs w:val="24"/>
        </w:rPr>
        <w:t>, isti se proglašava pobjednikom javnog nadmetanja.</w:t>
      </w:r>
    </w:p>
    <w:p w:rsidR="0052183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 xml:space="preserve">Ukoliko se na javni </w:t>
      </w:r>
      <w:r w:rsidR="00521834">
        <w:rPr>
          <w:rStyle w:val="Style2"/>
          <w:rFonts w:ascii="Times New Roman" w:hAnsi="Times New Roman" w:cs="Times New Roman"/>
          <w:sz w:val="24"/>
          <w:szCs w:val="24"/>
        </w:rPr>
        <w:t>poziv za prodaju uređaja</w:t>
      </w:r>
      <w:r w:rsidRPr="00441204">
        <w:rPr>
          <w:rStyle w:val="Style2"/>
          <w:rFonts w:ascii="Times New Roman" w:hAnsi="Times New Roman" w:cs="Times New Roman"/>
          <w:sz w:val="24"/>
          <w:szCs w:val="24"/>
        </w:rPr>
        <w:t xml:space="preserve"> ne prijavi nijedan zain</w:t>
      </w:r>
      <w:r w:rsidR="00554FEB">
        <w:rPr>
          <w:rStyle w:val="Style2"/>
          <w:rFonts w:ascii="Times New Roman" w:hAnsi="Times New Roman" w:cs="Times New Roman"/>
          <w:sz w:val="24"/>
          <w:szCs w:val="24"/>
        </w:rPr>
        <w:t>teresovani ponuđač, IDDEEA</w:t>
      </w:r>
      <w:r w:rsidRPr="00441204">
        <w:rPr>
          <w:rStyle w:val="Style2"/>
          <w:rFonts w:ascii="Times New Roman" w:hAnsi="Times New Roman" w:cs="Times New Roman"/>
          <w:sz w:val="24"/>
          <w:szCs w:val="24"/>
        </w:rPr>
        <w:t xml:space="preserve"> </w:t>
      </w:r>
      <w:r w:rsidRPr="00441204">
        <w:rPr>
          <w:rStyle w:val="Style2"/>
          <w:rFonts w:ascii="Times New Roman" w:hAnsi="Times New Roman" w:cs="Times New Roman"/>
          <w:sz w:val="24"/>
          <w:szCs w:val="24"/>
        </w:rPr>
        <w:lastRenderedPageBreak/>
        <w:t>će izvršiti novo raspisivanje javnog oglasa za prodaju, uzimajući u obzir da početna/procijenjena vrijednost prethodnog nadmetanja može biti umanjena maksimalno do 10%.</w:t>
      </w:r>
    </w:p>
    <w:p w:rsidR="00ED4202" w:rsidRPr="00554FEB" w:rsidRDefault="00ED4202" w:rsidP="00CD30C3">
      <w:pPr>
        <w:pStyle w:val="ListParagraph"/>
        <w:widowControl w:val="0"/>
        <w:numPr>
          <w:ilvl w:val="0"/>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521834">
        <w:rPr>
          <w:rStyle w:val="Style2"/>
          <w:rFonts w:ascii="Times New Roman" w:hAnsi="Times New Roman" w:cs="Times New Roman"/>
          <w:b/>
          <w:sz w:val="24"/>
          <w:szCs w:val="24"/>
        </w:rPr>
        <w:t xml:space="preserve">OBAVEZE KUPCA </w:t>
      </w:r>
      <w:r w:rsidR="00554FEB">
        <w:rPr>
          <w:rStyle w:val="Style2"/>
          <w:rFonts w:ascii="Times New Roman" w:hAnsi="Times New Roman" w:cs="Times New Roman"/>
          <w:b/>
          <w:sz w:val="24"/>
          <w:szCs w:val="24"/>
        </w:rPr>
        <w:t>–</w:t>
      </w:r>
      <w:r w:rsidRPr="00521834">
        <w:rPr>
          <w:rStyle w:val="Style2"/>
          <w:rFonts w:ascii="Times New Roman" w:hAnsi="Times New Roman" w:cs="Times New Roman"/>
          <w:b/>
          <w:sz w:val="24"/>
          <w:szCs w:val="24"/>
        </w:rPr>
        <w:t xml:space="preserve"> PONUĐAČA</w:t>
      </w:r>
    </w:p>
    <w:p w:rsidR="00554FEB" w:rsidRPr="00521834" w:rsidRDefault="00554FEB" w:rsidP="00554FEB">
      <w:pPr>
        <w:pStyle w:val="ListParagraph"/>
        <w:widowControl w:val="0"/>
        <w:tabs>
          <w:tab w:val="left" w:pos="1123"/>
        </w:tabs>
        <w:spacing w:after="260" w:line="240" w:lineRule="auto"/>
        <w:ind w:left="360"/>
        <w:jc w:val="both"/>
        <w:rPr>
          <w:rStyle w:val="Style2"/>
          <w:rFonts w:ascii="Times New Roman" w:eastAsia="Times New Roman" w:hAnsi="Times New Roman" w:cs="Times New Roman"/>
          <w:color w:val="000000"/>
          <w:sz w:val="24"/>
          <w:szCs w:val="24"/>
          <w:lang w:val="hr-HR" w:eastAsia="hr-HR" w:bidi="hr-HR"/>
        </w:rPr>
      </w:pPr>
    </w:p>
    <w:p w:rsidR="00554FEB" w:rsidRDefault="00ED4202"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Po završetku postupka</w:t>
      </w:r>
      <w:r w:rsidR="00C37E15" w:rsidRPr="00554FEB">
        <w:rPr>
          <w:rStyle w:val="Style2"/>
          <w:rFonts w:ascii="Times New Roman" w:hAnsi="Times New Roman" w:cs="Times New Roman"/>
          <w:sz w:val="24"/>
          <w:szCs w:val="24"/>
        </w:rPr>
        <w:t xml:space="preserve"> javnog nadmetanja, IDDEEA</w:t>
      </w:r>
      <w:r w:rsidRPr="00554FEB">
        <w:rPr>
          <w:rStyle w:val="Style2"/>
          <w:rFonts w:ascii="Times New Roman" w:hAnsi="Times New Roman" w:cs="Times New Roman"/>
          <w:sz w:val="24"/>
          <w:szCs w:val="24"/>
        </w:rPr>
        <w:t xml:space="preserve"> ć</w:t>
      </w:r>
      <w:r w:rsidR="00521834" w:rsidRPr="00554FEB">
        <w:rPr>
          <w:rStyle w:val="Style2"/>
          <w:rFonts w:ascii="Times New Roman" w:hAnsi="Times New Roman" w:cs="Times New Roman"/>
          <w:sz w:val="24"/>
          <w:szCs w:val="24"/>
        </w:rPr>
        <w:t xml:space="preserve">e zaključiti kupoprodajni ugovor </w:t>
      </w:r>
      <w:r w:rsidRPr="00554FEB">
        <w:rPr>
          <w:rStyle w:val="Style2"/>
          <w:rFonts w:ascii="Times New Roman" w:hAnsi="Times New Roman" w:cs="Times New Roman"/>
          <w:sz w:val="24"/>
          <w:szCs w:val="24"/>
        </w:rPr>
        <w:t>sa odabranim ponuđačem u roku od 7 (sedam) dana i istom će u roku od 15 (petnaest) dana, biti vraćen uplaćeni depozit, nakon dostavljanja dokaza o izvršenoj uplati punog licitiranog izn</w:t>
      </w:r>
      <w:r w:rsidR="00C37E15" w:rsidRPr="00554FEB">
        <w:rPr>
          <w:rStyle w:val="Style2"/>
          <w:rFonts w:ascii="Times New Roman" w:hAnsi="Times New Roman" w:cs="Times New Roman"/>
          <w:sz w:val="24"/>
          <w:szCs w:val="24"/>
        </w:rPr>
        <w:t>osa za kupovinu uređaja.</w:t>
      </w:r>
    </w:p>
    <w:p w:rsidR="00554FEB" w:rsidRDefault="00521834"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 xml:space="preserve"> </w:t>
      </w:r>
      <w:r w:rsidR="00ED4202" w:rsidRPr="00554FEB">
        <w:rPr>
          <w:rStyle w:val="Style2"/>
          <w:rFonts w:ascii="Times New Roman" w:hAnsi="Times New Roman" w:cs="Times New Roman"/>
          <w:sz w:val="24"/>
          <w:szCs w:val="24"/>
        </w:rPr>
        <w:t xml:space="preserve">Ako </w:t>
      </w:r>
      <w:r w:rsidR="00C727AD">
        <w:rPr>
          <w:rStyle w:val="Style2"/>
          <w:rFonts w:ascii="Times New Roman" w:hAnsi="Times New Roman" w:cs="Times New Roman"/>
          <w:sz w:val="24"/>
          <w:szCs w:val="24"/>
        </w:rPr>
        <w:t xml:space="preserve">odabrani </w:t>
      </w:r>
      <w:r w:rsidR="00ED4202" w:rsidRPr="00554FEB">
        <w:rPr>
          <w:rStyle w:val="Style2"/>
          <w:rFonts w:ascii="Times New Roman" w:hAnsi="Times New Roman" w:cs="Times New Roman"/>
          <w:sz w:val="24"/>
          <w:szCs w:val="24"/>
        </w:rPr>
        <w:t>ponuđač ne pristupi sklapanju ugovora o kupoprodaji ili ukoliko nakon zaključenja</w:t>
      </w:r>
      <w:r w:rsidRPr="00554FEB">
        <w:rPr>
          <w:rStyle w:val="Style2"/>
          <w:rFonts w:ascii="Times New Roman" w:hAnsi="Times New Roman" w:cs="Times New Roman"/>
          <w:sz w:val="24"/>
          <w:szCs w:val="24"/>
        </w:rPr>
        <w:t xml:space="preserve"> </w:t>
      </w:r>
      <w:r w:rsidR="00ED4202" w:rsidRPr="00554FEB">
        <w:rPr>
          <w:rStyle w:val="Style2"/>
          <w:rFonts w:ascii="Times New Roman" w:hAnsi="Times New Roman" w:cs="Times New Roman"/>
          <w:sz w:val="24"/>
          <w:szCs w:val="24"/>
        </w:rPr>
        <w:t xml:space="preserve">ugovora odustane od njegove realizacije, uplaćeni depozit </w:t>
      </w:r>
      <w:r w:rsidR="00C37E15" w:rsidRPr="00554FEB">
        <w:rPr>
          <w:rStyle w:val="Style2"/>
          <w:rFonts w:ascii="Times New Roman" w:hAnsi="Times New Roman" w:cs="Times New Roman"/>
          <w:sz w:val="24"/>
          <w:szCs w:val="24"/>
        </w:rPr>
        <w:t>mu se neće vratiti. IDDEEA</w:t>
      </w:r>
      <w:r w:rsidR="00ED4202" w:rsidRPr="00554FEB">
        <w:rPr>
          <w:rStyle w:val="Style2"/>
          <w:rFonts w:ascii="Times New Roman" w:hAnsi="Times New Roman" w:cs="Times New Roman"/>
          <w:sz w:val="24"/>
          <w:szCs w:val="24"/>
        </w:rPr>
        <w:t xml:space="preserve"> zadržava pravo dodijeliti ugovor prvom sljedećem ponuđaču sa liste uspješnih ponuđača.</w:t>
      </w:r>
    </w:p>
    <w:p w:rsidR="00554FEB" w:rsidRDefault="00ED4202"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 xml:space="preserve">Odabrani ponuđač dužan </w:t>
      </w:r>
      <w:r w:rsidR="00766035">
        <w:rPr>
          <w:rStyle w:val="Style2"/>
          <w:rFonts w:ascii="Times New Roman" w:hAnsi="Times New Roman" w:cs="Times New Roman"/>
          <w:sz w:val="24"/>
          <w:szCs w:val="24"/>
        </w:rPr>
        <w:t>je da za kupljeni uređaj/elektroagregat</w:t>
      </w:r>
      <w:r w:rsidRPr="00554FEB">
        <w:rPr>
          <w:rStyle w:val="Style2"/>
          <w:rFonts w:ascii="Times New Roman" w:hAnsi="Times New Roman" w:cs="Times New Roman"/>
          <w:sz w:val="24"/>
          <w:szCs w:val="24"/>
        </w:rPr>
        <w:t xml:space="preserve"> uplati puni iznos kupoprodajne</w:t>
      </w:r>
      <w:r w:rsidR="00521834" w:rsidRPr="00554FEB">
        <w:rPr>
          <w:rStyle w:val="Style2"/>
          <w:rFonts w:ascii="Times New Roman" w:hAnsi="Times New Roman" w:cs="Times New Roman"/>
          <w:sz w:val="24"/>
          <w:szCs w:val="24"/>
        </w:rPr>
        <w:t xml:space="preserve"> </w:t>
      </w:r>
      <w:r w:rsidR="00C37E15" w:rsidRPr="00554FEB">
        <w:rPr>
          <w:rStyle w:val="Style2"/>
          <w:rFonts w:ascii="Times New Roman" w:hAnsi="Times New Roman" w:cs="Times New Roman"/>
          <w:sz w:val="24"/>
          <w:szCs w:val="24"/>
        </w:rPr>
        <w:t>cijene u roku od 3 (tri</w:t>
      </w:r>
      <w:r w:rsidRPr="00554FEB">
        <w:rPr>
          <w:rStyle w:val="Style2"/>
          <w:rFonts w:ascii="Times New Roman" w:hAnsi="Times New Roman" w:cs="Times New Roman"/>
          <w:sz w:val="24"/>
          <w:szCs w:val="24"/>
        </w:rPr>
        <w:t xml:space="preserve">) dana od dana obostranog potpisivanja ugovora, sa naznakom svrhe uplate </w:t>
      </w:r>
      <w:r w:rsidR="00BD57EC">
        <w:rPr>
          <w:rStyle w:val="Style2"/>
          <w:rFonts w:ascii="Times New Roman" w:hAnsi="Times New Roman" w:cs="Times New Roman"/>
          <w:b/>
          <w:sz w:val="24"/>
          <w:szCs w:val="24"/>
        </w:rPr>
        <w:t xml:space="preserve">„Kupovina </w:t>
      </w:r>
      <w:r w:rsidR="00C37E15" w:rsidRPr="00BD57EC">
        <w:rPr>
          <w:rStyle w:val="Style2"/>
          <w:rFonts w:ascii="Times New Roman" w:hAnsi="Times New Roman" w:cs="Times New Roman"/>
          <w:b/>
          <w:sz w:val="24"/>
          <w:szCs w:val="24"/>
        </w:rPr>
        <w:t>uređaja</w:t>
      </w:r>
      <w:r w:rsidR="00C727AD" w:rsidRPr="00BD57EC">
        <w:rPr>
          <w:rStyle w:val="Style2"/>
          <w:rFonts w:ascii="Times New Roman" w:hAnsi="Times New Roman" w:cs="Times New Roman"/>
          <w:b/>
          <w:sz w:val="24"/>
          <w:szCs w:val="24"/>
        </w:rPr>
        <w:t>/elektroagregata</w:t>
      </w:r>
      <w:r w:rsidR="00C37E15" w:rsidRPr="00BD57EC">
        <w:rPr>
          <w:rStyle w:val="Style2"/>
          <w:rFonts w:ascii="Times New Roman" w:hAnsi="Times New Roman" w:cs="Times New Roman"/>
          <w:b/>
          <w:sz w:val="24"/>
          <w:szCs w:val="24"/>
        </w:rPr>
        <w:t xml:space="preserve"> IDDEEA</w:t>
      </w:r>
      <w:r w:rsidR="00C37E15" w:rsidRPr="00554FEB">
        <w:rPr>
          <w:rStyle w:val="Style2"/>
          <w:rFonts w:ascii="Times New Roman" w:hAnsi="Times New Roman" w:cs="Times New Roman"/>
          <w:sz w:val="24"/>
          <w:szCs w:val="24"/>
        </w:rPr>
        <w:t xml:space="preserve"> </w:t>
      </w:r>
      <w:r w:rsidR="00BD57EC">
        <w:rPr>
          <w:rStyle w:val="Style2"/>
          <w:rFonts w:ascii="Times New Roman" w:hAnsi="Times New Roman" w:cs="Times New Roman"/>
          <w:sz w:val="24"/>
          <w:szCs w:val="24"/>
        </w:rPr>
        <w:t xml:space="preserve">po Ugovoru broj:______ za IDDEEA, </w:t>
      </w:r>
      <w:r w:rsidR="00C727AD">
        <w:rPr>
          <w:rStyle w:val="Style2"/>
          <w:rFonts w:ascii="Times New Roman" w:hAnsi="Times New Roman" w:cs="Times New Roman"/>
          <w:sz w:val="24"/>
          <w:szCs w:val="24"/>
        </w:rPr>
        <w:t>na jedan od sljedećih depozitnih računa Ministarstva finansija i trezora Bosne i Hercegovine:</w:t>
      </w:r>
    </w:p>
    <w:p w:rsidR="00C727AD" w:rsidRDefault="00C727AD" w:rsidP="00C727AD">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p>
    <w:p w:rsidR="00C727AD" w:rsidRDefault="00C727AD" w:rsidP="00C727AD">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Pr>
          <w:rStyle w:val="Style2"/>
          <w:rFonts w:ascii="Times New Roman" w:hAnsi="Times New Roman" w:cs="Times New Roman"/>
          <w:sz w:val="24"/>
          <w:szCs w:val="24"/>
        </w:rPr>
        <w:t xml:space="preserve">       </w:t>
      </w:r>
    </w:p>
    <w:p w:rsidR="0026114A" w:rsidRPr="0026114A" w:rsidRDefault="0026114A" w:rsidP="0026114A">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sidRPr="0026114A">
        <w:rPr>
          <w:rStyle w:val="Style2"/>
          <w:rFonts w:ascii="Times New Roman" w:hAnsi="Times New Roman" w:cs="Times New Roman"/>
          <w:sz w:val="24"/>
          <w:szCs w:val="24"/>
        </w:rPr>
        <w:t>•</w:t>
      </w:r>
      <w:r w:rsidRPr="0026114A">
        <w:rPr>
          <w:rStyle w:val="Style2"/>
          <w:rFonts w:ascii="Times New Roman" w:hAnsi="Times New Roman" w:cs="Times New Roman"/>
          <w:sz w:val="24"/>
          <w:szCs w:val="24"/>
        </w:rPr>
        <w:tab/>
      </w:r>
      <w:r>
        <w:rPr>
          <w:rStyle w:val="Style2"/>
          <w:rFonts w:ascii="Times New Roman" w:hAnsi="Times New Roman" w:cs="Times New Roman"/>
          <w:sz w:val="24"/>
          <w:szCs w:val="24"/>
        </w:rPr>
        <w:t xml:space="preserve">JRT Trezor BiH - </w:t>
      </w:r>
      <w:r w:rsidRPr="0026114A">
        <w:rPr>
          <w:rStyle w:val="Style2"/>
          <w:rFonts w:ascii="Times New Roman" w:hAnsi="Times New Roman" w:cs="Times New Roman"/>
          <w:sz w:val="24"/>
          <w:szCs w:val="24"/>
        </w:rPr>
        <w:t>broj računa: 3380002210018390 (UniCredit bank);</w:t>
      </w:r>
    </w:p>
    <w:p w:rsidR="0026114A" w:rsidRPr="0026114A" w:rsidRDefault="0026114A" w:rsidP="0026114A">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sidRPr="0026114A">
        <w:rPr>
          <w:rStyle w:val="Style2"/>
          <w:rFonts w:ascii="Times New Roman" w:hAnsi="Times New Roman" w:cs="Times New Roman"/>
          <w:sz w:val="24"/>
          <w:szCs w:val="24"/>
        </w:rPr>
        <w:t>•</w:t>
      </w:r>
      <w:r w:rsidRPr="0026114A">
        <w:rPr>
          <w:rStyle w:val="Style2"/>
          <w:rFonts w:ascii="Times New Roman" w:hAnsi="Times New Roman" w:cs="Times New Roman"/>
          <w:sz w:val="24"/>
          <w:szCs w:val="24"/>
        </w:rPr>
        <w:tab/>
        <w:t>JRT Trezor BiH - broj računa: 5517902220404858 (Unicredit banka a.d. Banja Luka);</w:t>
      </w:r>
    </w:p>
    <w:p w:rsidR="0026114A" w:rsidRPr="0026114A" w:rsidRDefault="0026114A" w:rsidP="0026114A">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sidRPr="0026114A">
        <w:rPr>
          <w:rStyle w:val="Style2"/>
          <w:rFonts w:ascii="Times New Roman" w:hAnsi="Times New Roman" w:cs="Times New Roman"/>
          <w:sz w:val="24"/>
          <w:szCs w:val="24"/>
        </w:rPr>
        <w:t>•</w:t>
      </w:r>
      <w:r w:rsidRPr="0026114A">
        <w:rPr>
          <w:rStyle w:val="Style2"/>
          <w:rFonts w:ascii="Times New Roman" w:hAnsi="Times New Roman" w:cs="Times New Roman"/>
          <w:sz w:val="24"/>
          <w:szCs w:val="24"/>
        </w:rPr>
        <w:tab/>
        <w:t>JRT Trezor BiH - broj računa: 5556000031201417 (Nova banka a.d. Banja Luka);</w:t>
      </w:r>
    </w:p>
    <w:p w:rsidR="0026114A" w:rsidRDefault="0026114A" w:rsidP="0026114A">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sidRPr="0026114A">
        <w:rPr>
          <w:rStyle w:val="Style2"/>
          <w:rFonts w:ascii="Times New Roman" w:hAnsi="Times New Roman" w:cs="Times New Roman"/>
          <w:sz w:val="24"/>
          <w:szCs w:val="24"/>
        </w:rPr>
        <w:t>•</w:t>
      </w:r>
      <w:r w:rsidRPr="0026114A">
        <w:rPr>
          <w:rStyle w:val="Style2"/>
          <w:rFonts w:ascii="Times New Roman" w:hAnsi="Times New Roman" w:cs="Times New Roman"/>
          <w:sz w:val="24"/>
          <w:szCs w:val="24"/>
        </w:rPr>
        <w:tab/>
        <w:t>JRT Trezor BiH -</w:t>
      </w:r>
      <w:r>
        <w:rPr>
          <w:rStyle w:val="Style2"/>
          <w:rFonts w:ascii="Times New Roman" w:hAnsi="Times New Roman" w:cs="Times New Roman"/>
          <w:sz w:val="24"/>
          <w:szCs w:val="24"/>
        </w:rPr>
        <w:t xml:space="preserve"> </w:t>
      </w:r>
      <w:r w:rsidRPr="0026114A">
        <w:rPr>
          <w:rStyle w:val="Style2"/>
          <w:rFonts w:ascii="Times New Roman" w:hAnsi="Times New Roman" w:cs="Times New Roman"/>
          <w:sz w:val="24"/>
          <w:szCs w:val="24"/>
        </w:rPr>
        <w:t>broj računa: 5620128137723339 (NLB Banka a.d. Banja Luka).</w:t>
      </w:r>
    </w:p>
    <w:p w:rsidR="00C727AD" w:rsidRPr="00C727AD" w:rsidRDefault="00C727AD" w:rsidP="00C727AD">
      <w:pPr>
        <w:widowControl w:val="0"/>
        <w:spacing w:after="240" w:line="240" w:lineRule="auto"/>
        <w:jc w:val="both"/>
        <w:rPr>
          <w:rFonts w:ascii="Times New Roman" w:eastAsia="Times New Roman" w:hAnsi="Times New Roman"/>
          <w:color w:val="000000"/>
          <w:sz w:val="24"/>
          <w:szCs w:val="24"/>
          <w:lang w:val="hr-HR" w:eastAsia="hr-HR" w:bidi="hr-HR"/>
        </w:rPr>
      </w:pPr>
      <w:r w:rsidRPr="00C727AD">
        <w:rPr>
          <w:rFonts w:ascii="Times New Roman" w:eastAsia="Times New Roman" w:hAnsi="Times New Roman"/>
          <w:color w:val="000000"/>
          <w:sz w:val="24"/>
          <w:szCs w:val="24"/>
          <w:lang w:val="hr-HR" w:eastAsia="hr-HR" w:bidi="hr-HR"/>
        </w:rPr>
        <w:t>Polja koja se odnose na uplatu sredstava moraju biti popunjena na slijedeći način:</w:t>
      </w:r>
    </w:p>
    <w:p w:rsidR="00C727AD" w:rsidRPr="00C727AD" w:rsidRDefault="00C727AD" w:rsidP="00C727AD">
      <w:pPr>
        <w:widowControl w:val="0"/>
        <w:numPr>
          <w:ilvl w:val="0"/>
          <w:numId w:val="38"/>
        </w:numPr>
        <w:tabs>
          <w:tab w:val="left" w:pos="733"/>
        </w:tabs>
        <w:spacing w:after="0" w:line="240" w:lineRule="auto"/>
        <w:ind w:left="740" w:hanging="360"/>
        <w:jc w:val="both"/>
        <w:rPr>
          <w:rFonts w:ascii="Times New Roman" w:eastAsia="Times New Roman" w:hAnsi="Times New Roman"/>
          <w:color w:val="000000"/>
          <w:sz w:val="24"/>
          <w:szCs w:val="24"/>
          <w:lang w:val="hr-HR" w:eastAsia="hr-HR" w:bidi="hr-HR"/>
        </w:rPr>
      </w:pPr>
      <w:bookmarkStart w:id="44" w:name="bookmark57"/>
      <w:bookmarkEnd w:id="44"/>
      <w:r w:rsidRPr="00C727AD">
        <w:rPr>
          <w:rFonts w:ascii="Times New Roman" w:eastAsia="Times New Roman" w:hAnsi="Times New Roman"/>
          <w:color w:val="000000"/>
          <w:sz w:val="24"/>
          <w:szCs w:val="24"/>
          <w:lang w:val="hr-HR" w:eastAsia="hr-HR" w:bidi="hr-HR"/>
        </w:rPr>
        <w:t>Broj poreznog obveznika: Treba sadržavati JMBG građanina ukoliko uplatu vrši fizička osoba ili trinastoznamenkasti ID broj pravne osobe, ukoliko uplatu vrši pravna osoba;</w:t>
      </w:r>
    </w:p>
    <w:p w:rsidR="00C727AD" w:rsidRPr="00C727AD" w:rsidRDefault="00C727AD"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5" w:name="bookmark58"/>
      <w:bookmarkEnd w:id="45"/>
      <w:r w:rsidRPr="00C727AD">
        <w:rPr>
          <w:rFonts w:ascii="Times New Roman" w:eastAsia="Times New Roman" w:hAnsi="Times New Roman"/>
          <w:color w:val="000000"/>
          <w:sz w:val="24"/>
          <w:szCs w:val="24"/>
          <w:lang w:val="hr-HR" w:eastAsia="hr-HR" w:bidi="hr-HR"/>
        </w:rPr>
        <w:t>Vrsta uplate: za svaku uplatu treba biti “0”;</w:t>
      </w:r>
    </w:p>
    <w:p w:rsidR="00C727AD" w:rsidRPr="00C727AD" w:rsidRDefault="00C727AD"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6" w:name="bookmark59"/>
      <w:bookmarkEnd w:id="46"/>
      <w:r w:rsidRPr="00C727AD">
        <w:rPr>
          <w:rFonts w:ascii="Times New Roman" w:eastAsia="Times New Roman" w:hAnsi="Times New Roman"/>
          <w:color w:val="000000"/>
          <w:sz w:val="24"/>
          <w:szCs w:val="24"/>
          <w:lang w:val="hr-HR" w:eastAsia="hr-HR" w:bidi="hr-HR"/>
        </w:rPr>
        <w:t>Vrsta prihoda: 811114;</w:t>
      </w:r>
    </w:p>
    <w:p w:rsidR="00C727AD" w:rsidRPr="00C727AD" w:rsidRDefault="006A31C6"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7" w:name="bookmark60"/>
      <w:bookmarkEnd w:id="47"/>
      <w:r>
        <w:rPr>
          <w:rFonts w:ascii="Times New Roman" w:eastAsia="Times New Roman" w:hAnsi="Times New Roman"/>
          <w:color w:val="000000"/>
          <w:sz w:val="24"/>
          <w:szCs w:val="24"/>
          <w:lang w:val="hr-HR" w:eastAsia="hr-HR" w:bidi="hr-HR"/>
        </w:rPr>
        <w:t>O</w:t>
      </w:r>
      <w:r w:rsidR="00C727AD" w:rsidRPr="00C727AD">
        <w:rPr>
          <w:rFonts w:ascii="Times New Roman" w:eastAsia="Times New Roman" w:hAnsi="Times New Roman"/>
          <w:color w:val="000000"/>
          <w:sz w:val="24"/>
          <w:szCs w:val="24"/>
          <w:lang w:val="hr-HR" w:eastAsia="hr-HR" w:bidi="hr-HR"/>
        </w:rPr>
        <w:t>pš</w:t>
      </w:r>
      <w:r>
        <w:rPr>
          <w:rFonts w:ascii="Times New Roman" w:eastAsia="Times New Roman" w:hAnsi="Times New Roman"/>
          <w:color w:val="000000"/>
          <w:sz w:val="24"/>
          <w:szCs w:val="24"/>
          <w:lang w:val="hr-HR" w:eastAsia="hr-HR" w:bidi="hr-HR"/>
        </w:rPr>
        <w:t>tina: treba sadržavati šifru opšt</w:t>
      </w:r>
      <w:r w:rsidR="00C727AD" w:rsidRPr="00C727AD">
        <w:rPr>
          <w:rFonts w:ascii="Times New Roman" w:eastAsia="Times New Roman" w:hAnsi="Times New Roman"/>
          <w:color w:val="000000"/>
          <w:sz w:val="24"/>
          <w:szCs w:val="24"/>
          <w:lang w:val="hr-HR" w:eastAsia="hr-HR" w:bidi="hr-HR"/>
        </w:rPr>
        <w:t>ine pre</w:t>
      </w:r>
      <w:r>
        <w:rPr>
          <w:rFonts w:ascii="Times New Roman" w:eastAsia="Times New Roman" w:hAnsi="Times New Roman"/>
          <w:color w:val="000000"/>
          <w:sz w:val="24"/>
          <w:szCs w:val="24"/>
          <w:lang w:val="hr-HR" w:eastAsia="hr-HR" w:bidi="hr-HR"/>
        </w:rPr>
        <w:t>bivališta - sjedišta uplatioca</w:t>
      </w:r>
      <w:r w:rsidR="00C727AD" w:rsidRPr="00C727AD">
        <w:rPr>
          <w:rFonts w:ascii="Times New Roman" w:eastAsia="Times New Roman" w:hAnsi="Times New Roman"/>
          <w:color w:val="000000"/>
          <w:sz w:val="24"/>
          <w:szCs w:val="24"/>
          <w:lang w:val="hr-HR" w:eastAsia="hr-HR" w:bidi="hr-HR"/>
        </w:rPr>
        <w:t>;</w:t>
      </w:r>
    </w:p>
    <w:p w:rsidR="00C727AD" w:rsidRPr="00C727AD" w:rsidRDefault="006A31C6"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8" w:name="bookmark61"/>
      <w:bookmarkEnd w:id="48"/>
      <w:r>
        <w:rPr>
          <w:rFonts w:ascii="Times New Roman" w:eastAsia="Times New Roman" w:hAnsi="Times New Roman"/>
          <w:color w:val="000000"/>
          <w:sz w:val="24"/>
          <w:szCs w:val="24"/>
          <w:lang w:val="hr-HR" w:eastAsia="hr-HR" w:bidi="hr-HR"/>
        </w:rPr>
        <w:t>P</w:t>
      </w:r>
      <w:r w:rsidR="00C727AD" w:rsidRPr="00C727AD">
        <w:rPr>
          <w:rFonts w:ascii="Times New Roman" w:eastAsia="Times New Roman" w:hAnsi="Times New Roman"/>
          <w:color w:val="000000"/>
          <w:sz w:val="24"/>
          <w:szCs w:val="24"/>
          <w:lang w:val="hr-HR" w:eastAsia="hr-HR" w:bidi="hr-HR"/>
        </w:rPr>
        <w:t>eriod: treba odgovarati datumu uplate;</w:t>
      </w:r>
    </w:p>
    <w:p w:rsidR="00C727AD" w:rsidRPr="00C727AD" w:rsidRDefault="006A31C6"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9" w:name="bookmark62"/>
      <w:bookmarkEnd w:id="49"/>
      <w:r>
        <w:rPr>
          <w:rFonts w:ascii="Times New Roman" w:eastAsia="Times New Roman" w:hAnsi="Times New Roman"/>
          <w:color w:val="000000"/>
          <w:sz w:val="24"/>
          <w:szCs w:val="24"/>
          <w:lang w:val="hr-HR" w:eastAsia="hr-HR" w:bidi="hr-HR"/>
        </w:rPr>
        <w:t>B</w:t>
      </w:r>
      <w:r w:rsidR="00C727AD" w:rsidRPr="00C727AD">
        <w:rPr>
          <w:rFonts w:ascii="Times New Roman" w:eastAsia="Times New Roman" w:hAnsi="Times New Roman"/>
          <w:color w:val="000000"/>
          <w:sz w:val="24"/>
          <w:szCs w:val="24"/>
          <w:lang w:val="hr-HR" w:eastAsia="hr-HR" w:bidi="hr-HR"/>
        </w:rPr>
        <w:t>udžetska organizacija: 0101001;</w:t>
      </w:r>
    </w:p>
    <w:p w:rsidR="00C727AD" w:rsidRPr="00C727AD" w:rsidRDefault="00C727AD" w:rsidP="00C727AD">
      <w:pPr>
        <w:widowControl w:val="0"/>
        <w:numPr>
          <w:ilvl w:val="0"/>
          <w:numId w:val="38"/>
        </w:numPr>
        <w:tabs>
          <w:tab w:val="left" w:pos="733"/>
        </w:tabs>
        <w:spacing w:after="240" w:line="240" w:lineRule="auto"/>
        <w:ind w:firstLine="380"/>
        <w:jc w:val="both"/>
        <w:rPr>
          <w:rFonts w:ascii="Times New Roman" w:eastAsia="Times New Roman" w:hAnsi="Times New Roman"/>
          <w:color w:val="000000"/>
          <w:sz w:val="24"/>
          <w:szCs w:val="24"/>
          <w:lang w:val="hr-HR" w:eastAsia="hr-HR" w:bidi="hr-HR"/>
        </w:rPr>
      </w:pPr>
      <w:bookmarkStart w:id="50" w:name="bookmark63"/>
      <w:bookmarkEnd w:id="50"/>
      <w:r w:rsidRPr="00C727AD">
        <w:rPr>
          <w:rFonts w:ascii="Times New Roman" w:eastAsia="Times New Roman" w:hAnsi="Times New Roman"/>
          <w:color w:val="000000"/>
          <w:sz w:val="24"/>
          <w:szCs w:val="24"/>
          <w:lang w:val="hr-HR" w:eastAsia="hr-HR" w:bidi="hr-HR"/>
        </w:rPr>
        <w:t>Poziv na broj: 0000000000.</w:t>
      </w:r>
    </w:p>
    <w:p w:rsidR="00554FEB" w:rsidRDefault="006A31C6"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bookmarkStart w:id="51" w:name="bookmark64"/>
      <w:bookmarkEnd w:id="51"/>
      <w:r>
        <w:rPr>
          <w:rStyle w:val="Style2"/>
          <w:rFonts w:ascii="Times New Roman" w:hAnsi="Times New Roman" w:cs="Times New Roman"/>
          <w:sz w:val="24"/>
          <w:szCs w:val="24"/>
        </w:rPr>
        <w:t xml:space="preserve">Po </w:t>
      </w:r>
      <w:r w:rsidR="00ED4202" w:rsidRPr="00554FEB">
        <w:rPr>
          <w:rStyle w:val="Style2"/>
          <w:rFonts w:ascii="Times New Roman" w:hAnsi="Times New Roman" w:cs="Times New Roman"/>
          <w:sz w:val="24"/>
          <w:szCs w:val="24"/>
        </w:rPr>
        <w:t>izvršenoj provjeri uplate kupoprodajne cijene n</w:t>
      </w:r>
      <w:r w:rsidR="00BD57EC">
        <w:rPr>
          <w:rStyle w:val="Style2"/>
          <w:rFonts w:ascii="Times New Roman" w:hAnsi="Times New Roman" w:cs="Times New Roman"/>
          <w:sz w:val="24"/>
          <w:szCs w:val="24"/>
        </w:rPr>
        <w:t>a ime kupovine uređaja</w:t>
      </w:r>
      <w:r w:rsidR="00ED4202" w:rsidRPr="00554FEB">
        <w:rPr>
          <w:rStyle w:val="Style2"/>
          <w:rFonts w:ascii="Times New Roman" w:hAnsi="Times New Roman" w:cs="Times New Roman"/>
          <w:sz w:val="24"/>
          <w:szCs w:val="24"/>
        </w:rPr>
        <w:t xml:space="preserve">, prodavac će telefonskim putem obavijestiti kupca o prijemu sredstava na račun JRT-a, </w:t>
      </w:r>
      <w:r w:rsidR="00C37E15" w:rsidRPr="00554FEB">
        <w:rPr>
          <w:rStyle w:val="Style2"/>
          <w:rFonts w:ascii="Times New Roman" w:hAnsi="Times New Roman" w:cs="Times New Roman"/>
          <w:sz w:val="24"/>
          <w:szCs w:val="24"/>
        </w:rPr>
        <w:t>a kupac je dužan preuzeti ur</w:t>
      </w:r>
      <w:r w:rsidR="00B534BD" w:rsidRPr="00554FEB">
        <w:rPr>
          <w:rStyle w:val="Style2"/>
          <w:rFonts w:ascii="Times New Roman" w:hAnsi="Times New Roman" w:cs="Times New Roman"/>
          <w:sz w:val="24"/>
          <w:szCs w:val="24"/>
        </w:rPr>
        <w:t>eđ</w:t>
      </w:r>
      <w:r w:rsidR="00C37E15" w:rsidRPr="00554FEB">
        <w:rPr>
          <w:rStyle w:val="Style2"/>
          <w:rFonts w:ascii="Times New Roman" w:hAnsi="Times New Roman" w:cs="Times New Roman"/>
          <w:sz w:val="24"/>
          <w:szCs w:val="24"/>
        </w:rPr>
        <w:t>aj</w:t>
      </w:r>
      <w:r w:rsidR="00ED4202" w:rsidRPr="00554FEB">
        <w:rPr>
          <w:rStyle w:val="Style2"/>
          <w:rFonts w:ascii="Times New Roman" w:hAnsi="Times New Roman" w:cs="Times New Roman"/>
          <w:sz w:val="24"/>
          <w:szCs w:val="24"/>
        </w:rPr>
        <w:t xml:space="preserve"> koje se nalazi na</w:t>
      </w:r>
      <w:r w:rsidR="00B534BD" w:rsidRPr="00554FEB">
        <w:rPr>
          <w:rFonts w:ascii="Times New Roman" w:eastAsia="Times New Roman" w:hAnsi="Times New Roman"/>
          <w:color w:val="000000"/>
          <w:sz w:val="24"/>
          <w:szCs w:val="24"/>
          <w:lang w:val="hr-HR" w:eastAsia="hr-HR" w:bidi="hr-HR"/>
        </w:rPr>
        <w:t xml:space="preserve"> </w:t>
      </w:r>
      <w:r w:rsidR="00B534BD" w:rsidRPr="00554FEB">
        <w:rPr>
          <w:rFonts w:ascii="Times New Roman" w:hAnsi="Times New Roman"/>
          <w:sz w:val="24"/>
          <w:szCs w:val="24"/>
          <w:lang w:bidi="hr-HR"/>
        </w:rPr>
        <w:t>lokaciji carinske ispostave MERDIAN a.d.</w:t>
      </w:r>
      <w:r w:rsidR="00396503" w:rsidRPr="00554FEB">
        <w:rPr>
          <w:rFonts w:ascii="Times New Roman" w:hAnsi="Times New Roman"/>
          <w:sz w:val="24"/>
          <w:szCs w:val="24"/>
          <w:lang w:bidi="hr-HR"/>
        </w:rPr>
        <w:t xml:space="preserve"> na adresi: Ilije Garašanina bb,</w:t>
      </w:r>
      <w:r w:rsidR="00ED4202" w:rsidRPr="00554FEB">
        <w:rPr>
          <w:rFonts w:ascii="Times New Roman" w:hAnsi="Times New Roman"/>
          <w:sz w:val="24"/>
          <w:szCs w:val="24"/>
          <w:lang w:bidi="hr-HR"/>
        </w:rPr>
        <w:t xml:space="preserve"> </w:t>
      </w:r>
      <w:r w:rsidR="006B0A0E" w:rsidRPr="00554FEB">
        <w:rPr>
          <w:rFonts w:ascii="Times New Roman" w:hAnsi="Times New Roman"/>
          <w:sz w:val="24"/>
          <w:szCs w:val="24"/>
          <w:lang w:bidi="hr-HR"/>
        </w:rPr>
        <w:t>Banja Luka,</w:t>
      </w:r>
      <w:r w:rsidR="00B534BD" w:rsidRPr="00554FEB">
        <w:rPr>
          <w:rStyle w:val="Style2"/>
          <w:rFonts w:ascii="Times New Roman" w:hAnsi="Times New Roman" w:cs="Times New Roman"/>
          <w:sz w:val="24"/>
          <w:szCs w:val="24"/>
        </w:rPr>
        <w:t xml:space="preserve"> </w:t>
      </w:r>
      <w:r w:rsidR="00ED4202" w:rsidRPr="00554FEB">
        <w:rPr>
          <w:rStyle w:val="Style2"/>
          <w:rFonts w:ascii="Times New Roman" w:hAnsi="Times New Roman" w:cs="Times New Roman"/>
          <w:sz w:val="24"/>
          <w:szCs w:val="24"/>
        </w:rPr>
        <w:t>u roku od 5 (pet) dana od dana prijema obavještenja o izvršenoj uplati.</w:t>
      </w:r>
    </w:p>
    <w:p w:rsidR="00BD57EC" w:rsidRDefault="00BD57EC"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Pr>
          <w:rStyle w:val="Style2"/>
          <w:rFonts w:ascii="Times New Roman" w:hAnsi="Times New Roman" w:cs="Times New Roman"/>
          <w:sz w:val="24"/>
          <w:szCs w:val="24"/>
        </w:rPr>
        <w:t>Kupac je dužan da u mjestu preuzimanja prilikom preuzimanja uređaja/elektroagregata potpiše zapisnik o preuzetim uređajima.</w:t>
      </w:r>
    </w:p>
    <w:p w:rsidR="00554FEB" w:rsidRDefault="00ED4202"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Troškove poreza, prenosa vlasništva, transporta i sve druge troškove snosi kupac.</w:t>
      </w:r>
    </w:p>
    <w:p w:rsidR="00521834" w:rsidRDefault="00ED4202"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Prodavac neće davati garanciju u pogledu stanja, funkcionalnosti, izgleda i kvaliteta, skrivenih ili drugih nedostataka.</w:t>
      </w:r>
    </w:p>
    <w:p w:rsidR="006A31C6" w:rsidRDefault="006A31C6"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870D6A" w:rsidRDefault="00870D6A"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870D6A" w:rsidRDefault="00870D6A"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870D6A" w:rsidRPr="006A31C6" w:rsidRDefault="00870D6A"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561083" w:rsidRPr="00870D6A" w:rsidRDefault="00ED4202" w:rsidP="00870D6A">
      <w:pPr>
        <w:pStyle w:val="ListParagraph"/>
        <w:numPr>
          <w:ilvl w:val="0"/>
          <w:numId w:val="40"/>
        </w:numPr>
        <w:spacing w:after="0"/>
        <w:rPr>
          <w:rStyle w:val="Style2"/>
          <w:rFonts w:ascii="Times New Roman" w:hAnsi="Times New Roman" w:cs="Times New Roman"/>
          <w:b/>
          <w:sz w:val="24"/>
          <w:szCs w:val="24"/>
        </w:rPr>
      </w:pPr>
      <w:r w:rsidRPr="00870D6A">
        <w:rPr>
          <w:rStyle w:val="Style2"/>
          <w:rFonts w:ascii="Times New Roman" w:hAnsi="Times New Roman" w:cs="Times New Roman"/>
          <w:b/>
          <w:sz w:val="24"/>
          <w:szCs w:val="24"/>
        </w:rPr>
        <w:lastRenderedPageBreak/>
        <w:t>DODATNE INFORMACIJE</w:t>
      </w:r>
    </w:p>
    <w:p w:rsidR="00561083" w:rsidRDefault="00561083" w:rsidP="00561083">
      <w:pPr>
        <w:pStyle w:val="ListParagraph"/>
        <w:spacing w:after="0"/>
        <w:jc w:val="both"/>
        <w:rPr>
          <w:rStyle w:val="Style2"/>
          <w:rFonts w:ascii="Times New Roman" w:hAnsi="Times New Roman" w:cs="Times New Roman"/>
          <w:b/>
          <w:sz w:val="24"/>
          <w:szCs w:val="24"/>
        </w:rPr>
      </w:pPr>
    </w:p>
    <w:p w:rsidR="00561083" w:rsidRPr="00561083" w:rsidRDefault="00ED4202" w:rsidP="00CD30C3">
      <w:pPr>
        <w:pStyle w:val="ListParagraph"/>
        <w:numPr>
          <w:ilvl w:val="1"/>
          <w:numId w:val="40"/>
        </w:numPr>
        <w:spacing w:after="0"/>
        <w:jc w:val="both"/>
        <w:rPr>
          <w:rStyle w:val="Style2"/>
          <w:rFonts w:ascii="Times New Roman" w:hAnsi="Times New Roman" w:cs="Times New Roman"/>
          <w:b/>
          <w:sz w:val="24"/>
          <w:szCs w:val="24"/>
        </w:rPr>
      </w:pPr>
      <w:r w:rsidRPr="00561083">
        <w:rPr>
          <w:rStyle w:val="Style2"/>
          <w:rFonts w:ascii="Times New Roman" w:hAnsi="Times New Roman" w:cs="Times New Roman"/>
          <w:sz w:val="24"/>
          <w:szCs w:val="24"/>
        </w:rPr>
        <w:t>Tekst ovog Javnog oglasa, biće objavljen n</w:t>
      </w:r>
      <w:r w:rsidR="00C37E15">
        <w:rPr>
          <w:rStyle w:val="Style2"/>
          <w:rFonts w:ascii="Times New Roman" w:hAnsi="Times New Roman" w:cs="Times New Roman"/>
          <w:sz w:val="24"/>
          <w:szCs w:val="24"/>
        </w:rPr>
        <w:t>a internet stranici IDDEEA www.iddeea</w:t>
      </w:r>
      <w:r w:rsidR="006A31C6">
        <w:rPr>
          <w:rStyle w:val="Style2"/>
          <w:rFonts w:ascii="Times New Roman" w:hAnsi="Times New Roman" w:cs="Times New Roman"/>
          <w:sz w:val="24"/>
          <w:szCs w:val="24"/>
        </w:rPr>
        <w:t>.gov.ba/javne nabavke/tenderska dokumentacija, zahtjevi i pozivi</w:t>
      </w:r>
      <w:r w:rsidRPr="00561083">
        <w:rPr>
          <w:rStyle w:val="Style2"/>
          <w:rFonts w:ascii="Times New Roman" w:hAnsi="Times New Roman" w:cs="Times New Roman"/>
          <w:sz w:val="24"/>
          <w:szCs w:val="24"/>
        </w:rPr>
        <w:t>, dok će kratak sadržaj o prodaji putem javnog nadmetanja - licitacije biti objavljen u tri dnevna lista, koji se distribuiraju na teritoriji Bosne i Hercegovine.</w:t>
      </w:r>
    </w:p>
    <w:p w:rsidR="0046333C" w:rsidRPr="002F3339" w:rsidRDefault="00ED4202" w:rsidP="00CD30C3">
      <w:pPr>
        <w:pStyle w:val="ListParagraph"/>
        <w:numPr>
          <w:ilvl w:val="1"/>
          <w:numId w:val="40"/>
        </w:numPr>
        <w:spacing w:after="0"/>
        <w:jc w:val="both"/>
        <w:rPr>
          <w:rStyle w:val="Style2"/>
          <w:rFonts w:ascii="Times New Roman" w:hAnsi="Times New Roman" w:cs="Times New Roman"/>
          <w:b/>
          <w:sz w:val="24"/>
          <w:szCs w:val="24"/>
        </w:rPr>
      </w:pPr>
      <w:r w:rsidRPr="00441204">
        <w:rPr>
          <w:rStyle w:val="Style2"/>
          <w:rFonts w:ascii="Times New Roman" w:hAnsi="Times New Roman" w:cs="Times New Roman"/>
          <w:sz w:val="24"/>
          <w:szCs w:val="24"/>
        </w:rPr>
        <w:t>Obrazac za cijenu ponude može se preuzeti na gore navedenoj internet strani</w:t>
      </w:r>
      <w:r w:rsidR="00561083">
        <w:rPr>
          <w:rStyle w:val="Style2"/>
          <w:rFonts w:ascii="Times New Roman" w:hAnsi="Times New Roman" w:cs="Times New Roman"/>
          <w:sz w:val="24"/>
          <w:szCs w:val="24"/>
        </w:rPr>
        <w:t>ci ili na protokolu IDDEEA</w:t>
      </w:r>
      <w:r w:rsidRPr="00441204">
        <w:rPr>
          <w:rStyle w:val="Style2"/>
          <w:rFonts w:ascii="Times New Roman" w:hAnsi="Times New Roman" w:cs="Times New Roman"/>
          <w:sz w:val="24"/>
          <w:szCs w:val="24"/>
        </w:rPr>
        <w:t>.</w:t>
      </w:r>
    </w:p>
    <w:p w:rsidR="002F3339" w:rsidRDefault="002F3339" w:rsidP="002F3339">
      <w:pPr>
        <w:spacing w:after="0"/>
        <w:ind w:left="360"/>
        <w:jc w:val="both"/>
        <w:rPr>
          <w:rStyle w:val="Style2"/>
          <w:rFonts w:ascii="Times New Roman" w:hAnsi="Times New Roman" w:cs="Times New Roman"/>
          <w:b/>
          <w:sz w:val="24"/>
          <w:szCs w:val="24"/>
        </w:rPr>
      </w:pPr>
    </w:p>
    <w:p w:rsidR="00870D6A" w:rsidRDefault="00870D6A" w:rsidP="002F3339">
      <w:pPr>
        <w:spacing w:after="0"/>
        <w:ind w:left="360"/>
        <w:jc w:val="both"/>
        <w:rPr>
          <w:rStyle w:val="Style2"/>
          <w:rFonts w:ascii="Times New Roman" w:hAnsi="Times New Roman" w:cs="Times New Roman"/>
          <w:b/>
          <w:sz w:val="24"/>
          <w:szCs w:val="24"/>
        </w:rPr>
      </w:pPr>
    </w:p>
    <w:p w:rsidR="002F3339" w:rsidRDefault="002F3339" w:rsidP="002F3339">
      <w:pPr>
        <w:spacing w:after="0"/>
        <w:ind w:left="360"/>
        <w:jc w:val="both"/>
        <w:rPr>
          <w:rStyle w:val="Style2"/>
          <w:rFonts w:ascii="Times New Roman" w:hAnsi="Times New Roman" w:cs="Times New Roman"/>
          <w:sz w:val="24"/>
          <w:szCs w:val="24"/>
        </w:rPr>
      </w:pPr>
      <w:r w:rsidRPr="002F3339">
        <w:rPr>
          <w:rStyle w:val="Style2"/>
          <w:rFonts w:ascii="Times New Roman" w:hAnsi="Times New Roman" w:cs="Times New Roman"/>
          <w:sz w:val="24"/>
          <w:szCs w:val="24"/>
        </w:rPr>
        <w:t>Za sve dodatne informacije kontakt telefoni:</w:t>
      </w:r>
    </w:p>
    <w:p w:rsidR="002F3339" w:rsidRPr="002F3339" w:rsidRDefault="002F3339" w:rsidP="002F3339">
      <w:pPr>
        <w:pStyle w:val="ListParagraph"/>
        <w:numPr>
          <w:ilvl w:val="0"/>
          <w:numId w:val="36"/>
        </w:numPr>
        <w:spacing w:after="0"/>
        <w:jc w:val="both"/>
        <w:rPr>
          <w:rStyle w:val="Style2"/>
          <w:rFonts w:ascii="Times New Roman" w:hAnsi="Times New Roman" w:cs="Times New Roman"/>
          <w:sz w:val="24"/>
          <w:szCs w:val="24"/>
        </w:rPr>
      </w:pPr>
      <w:r>
        <w:rPr>
          <w:rStyle w:val="Style2"/>
          <w:rFonts w:ascii="Times New Roman" w:hAnsi="Times New Roman" w:cs="Times New Roman"/>
          <w:sz w:val="24"/>
          <w:szCs w:val="24"/>
        </w:rPr>
        <w:t>Amela Talić, 051/336-334, za pravna pitanja i</w:t>
      </w:r>
    </w:p>
    <w:p w:rsidR="002F3339" w:rsidRPr="002F3339" w:rsidRDefault="00757184" w:rsidP="002F3339">
      <w:pPr>
        <w:pStyle w:val="ListParagraph"/>
        <w:numPr>
          <w:ilvl w:val="0"/>
          <w:numId w:val="36"/>
        </w:numPr>
        <w:spacing w:after="0"/>
        <w:jc w:val="both"/>
        <w:rPr>
          <w:rStyle w:val="Style2"/>
          <w:rFonts w:ascii="Times New Roman" w:hAnsi="Times New Roman" w:cs="Times New Roman"/>
          <w:sz w:val="24"/>
          <w:szCs w:val="24"/>
        </w:rPr>
      </w:pPr>
      <w:r>
        <w:rPr>
          <w:rFonts w:ascii="Times New Roman" w:hAnsi="Times New Roman"/>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Microsoft Office Signature Line..." style="position:absolute;left:0;text-align:left;margin-left:333.7pt;margin-top:10.95pt;width:159pt;height:96pt;z-index:-25165875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9" o:title=""/>
            <o:lock v:ext="edit" ungrouping="t" rotation="t" cropping="t" verticies="t" grouping="t"/>
            <o:signatureline v:ext="edit" id="{5B5100CA-B01C-48CC-BE14-C9FF051F2CF2}" provid="{00000000-0000-0000-0000-000000000000}" o:suggestedsigner="                              D I R E K T O R " o:suggestedsigner2="                             Dr. sc. Arif Nanić  " showsigndate="f" issignatureline="t"/>
            <w10:wrap type="tight"/>
          </v:shape>
        </w:pict>
      </w:r>
      <w:r w:rsidR="002F3339" w:rsidRPr="002F3339">
        <w:rPr>
          <w:rStyle w:val="Style2"/>
          <w:rFonts w:ascii="Times New Roman" w:hAnsi="Times New Roman" w:cs="Times New Roman"/>
          <w:sz w:val="24"/>
          <w:szCs w:val="24"/>
        </w:rPr>
        <w:t>Aleksandar Kapikul</w:t>
      </w:r>
      <w:r w:rsidR="002F3339">
        <w:rPr>
          <w:rStyle w:val="Style2"/>
          <w:rFonts w:ascii="Times New Roman" w:hAnsi="Times New Roman" w:cs="Times New Roman"/>
          <w:sz w:val="24"/>
          <w:szCs w:val="24"/>
        </w:rPr>
        <w:t>, 063/987-808, za tehnička pitanja.</w:t>
      </w:r>
    </w:p>
    <w:p w:rsidR="002F3339" w:rsidRDefault="002F3339" w:rsidP="002F3339">
      <w:pPr>
        <w:pStyle w:val="ListParagraph"/>
        <w:spacing w:after="0"/>
        <w:ind w:left="792"/>
        <w:jc w:val="both"/>
        <w:rPr>
          <w:rStyle w:val="Style2"/>
          <w:rFonts w:ascii="Times New Roman" w:hAnsi="Times New Roman" w:cs="Times New Roman"/>
          <w:sz w:val="24"/>
          <w:szCs w:val="24"/>
        </w:rPr>
      </w:pPr>
    </w:p>
    <w:p w:rsidR="005944B6" w:rsidRDefault="005944B6" w:rsidP="002F3339">
      <w:pPr>
        <w:pStyle w:val="ListParagraph"/>
        <w:spacing w:after="0"/>
        <w:ind w:left="792"/>
        <w:jc w:val="both"/>
        <w:rPr>
          <w:rStyle w:val="Style2"/>
          <w:rFonts w:ascii="Times New Roman" w:hAnsi="Times New Roman" w:cs="Times New Roman"/>
          <w:sz w:val="24"/>
          <w:szCs w:val="24"/>
        </w:rPr>
      </w:pPr>
    </w:p>
    <w:p w:rsidR="002F3339" w:rsidRDefault="002F3339" w:rsidP="002F3339">
      <w:pPr>
        <w:pStyle w:val="ListParagraph"/>
        <w:spacing w:after="0"/>
        <w:ind w:left="792"/>
        <w:jc w:val="both"/>
        <w:rPr>
          <w:rStyle w:val="Style2"/>
          <w:rFonts w:ascii="Times New Roman" w:hAnsi="Times New Roman" w:cs="Times New Roman"/>
          <w:b/>
          <w:sz w:val="24"/>
          <w:szCs w:val="24"/>
        </w:rPr>
      </w:pPr>
    </w:p>
    <w:p w:rsidR="00870D6A" w:rsidRDefault="00870D6A" w:rsidP="002F3339">
      <w:pPr>
        <w:pStyle w:val="ListParagraph"/>
        <w:spacing w:after="0"/>
        <w:ind w:left="792"/>
        <w:jc w:val="both"/>
        <w:rPr>
          <w:rStyle w:val="Style2"/>
          <w:rFonts w:ascii="Times New Roman" w:hAnsi="Times New Roman" w:cs="Times New Roman"/>
          <w:b/>
          <w:sz w:val="24"/>
          <w:szCs w:val="24"/>
        </w:rPr>
      </w:pPr>
    </w:p>
    <w:p w:rsidR="00870D6A" w:rsidRDefault="00870D6A" w:rsidP="002F3339">
      <w:pPr>
        <w:pStyle w:val="ListParagraph"/>
        <w:spacing w:after="0"/>
        <w:ind w:left="792"/>
        <w:jc w:val="both"/>
        <w:rPr>
          <w:rStyle w:val="Style2"/>
          <w:rFonts w:ascii="Times New Roman" w:hAnsi="Times New Roman" w:cs="Times New Roman"/>
          <w:b/>
          <w:sz w:val="24"/>
          <w:szCs w:val="24"/>
        </w:rPr>
      </w:pPr>
    </w:p>
    <w:p w:rsidR="00870D6A" w:rsidRPr="002A6719" w:rsidRDefault="00870D6A" w:rsidP="002F3339">
      <w:pPr>
        <w:pStyle w:val="ListParagraph"/>
        <w:spacing w:after="0"/>
        <w:ind w:left="792"/>
        <w:jc w:val="both"/>
        <w:rPr>
          <w:rStyle w:val="Style2"/>
          <w:rFonts w:ascii="Times New Roman" w:hAnsi="Times New Roman" w:cs="Times New Roman"/>
          <w:b/>
          <w:sz w:val="24"/>
          <w:szCs w:val="24"/>
        </w:rPr>
      </w:pPr>
    </w:p>
    <w:p w:rsidR="000A3373" w:rsidRPr="000A3373" w:rsidRDefault="00757184" w:rsidP="000A3373">
      <w:pPr>
        <w:spacing w:after="120"/>
        <w:jc w:val="both"/>
        <w:rPr>
          <w:rFonts w:ascii="Arial" w:hAnsi="Arial" w:cs="Arial"/>
          <w:sz w:val="20"/>
          <w:szCs w:val="20"/>
        </w:rPr>
      </w:pPr>
      <w:sdt>
        <w:sdtPr>
          <w:rPr>
            <w:rFonts w:ascii="Arial" w:hAnsi="Arial" w:cs="Arial"/>
            <w:b/>
            <w:sz w:val="20"/>
            <w:szCs w:val="20"/>
          </w:rPr>
          <w:alias w:val="Broj"/>
          <w:tag w:val="Broj"/>
          <w:id w:val="-1401975267"/>
          <w:placeholder>
            <w:docPart w:val="04BE1263E63C4C1198DE7EB2D410B1C2"/>
          </w:placeholder>
          <w:text/>
        </w:sdtPr>
        <w:sdtEndPr/>
        <w:sdtContent>
          <w:r w:rsidR="000A3373">
            <w:rPr>
              <w:rFonts w:ascii="Arial" w:hAnsi="Arial" w:cs="Arial"/>
              <w:b/>
              <w:sz w:val="20"/>
              <w:szCs w:val="20"/>
            </w:rPr>
            <w:t>Broj:15-03-16-4-1309-7</w:t>
          </w:r>
          <w:r w:rsidR="000A3373" w:rsidRPr="000A3373">
            <w:rPr>
              <w:rFonts w:ascii="Arial" w:hAnsi="Arial" w:cs="Arial"/>
              <w:b/>
              <w:sz w:val="20"/>
              <w:szCs w:val="20"/>
            </w:rPr>
            <w:t xml:space="preserve">/2021                                                                                                                 </w:t>
          </w:r>
          <w:r w:rsidR="005D5B42">
            <w:rPr>
              <w:rFonts w:ascii="Arial" w:hAnsi="Arial" w:cs="Arial"/>
              <w:b/>
              <w:sz w:val="20"/>
              <w:szCs w:val="20"/>
            </w:rPr>
            <w:t xml:space="preserve">     </w:t>
          </w:r>
          <w:r w:rsidR="00584025">
            <w:rPr>
              <w:rFonts w:ascii="Arial" w:hAnsi="Arial" w:cs="Arial"/>
              <w:b/>
              <w:sz w:val="20"/>
              <w:szCs w:val="20"/>
            </w:rPr>
            <w:t xml:space="preserve">  </w:t>
          </w:r>
          <w:r w:rsidR="005D5B42">
            <w:rPr>
              <w:rFonts w:ascii="Arial" w:hAnsi="Arial" w:cs="Arial"/>
              <w:b/>
              <w:sz w:val="20"/>
              <w:szCs w:val="20"/>
            </w:rPr>
            <w:t xml:space="preserve">  Datum: 10</w:t>
          </w:r>
          <w:r w:rsidR="000A3373">
            <w:rPr>
              <w:rFonts w:ascii="Arial" w:hAnsi="Arial" w:cs="Arial"/>
              <w:b/>
              <w:sz w:val="20"/>
              <w:szCs w:val="20"/>
            </w:rPr>
            <w:t>.03.2022</w:t>
          </w:r>
          <w:r w:rsidR="000A3373" w:rsidRPr="000A3373">
            <w:rPr>
              <w:rFonts w:ascii="Arial" w:hAnsi="Arial" w:cs="Arial"/>
              <w:b/>
              <w:sz w:val="20"/>
              <w:szCs w:val="20"/>
            </w:rPr>
            <w:t xml:space="preserve">.godine </w:t>
          </w:r>
        </w:sdtContent>
      </w:sdt>
    </w:p>
    <w:p w:rsidR="002A6719" w:rsidRDefault="002A6719" w:rsidP="002A6719">
      <w:pPr>
        <w:pStyle w:val="ListParagraph"/>
        <w:spacing w:after="0"/>
        <w:ind w:left="792"/>
        <w:jc w:val="both"/>
        <w:rPr>
          <w:rStyle w:val="Style2"/>
          <w:rFonts w:ascii="Times New Roman" w:hAnsi="Times New Roman" w:cs="Times New Roman"/>
          <w:sz w:val="24"/>
          <w:szCs w:val="24"/>
        </w:rPr>
      </w:pPr>
    </w:p>
    <w:p w:rsidR="00DE1106" w:rsidRPr="000A3373" w:rsidRDefault="00DE1106" w:rsidP="000A3373">
      <w:pPr>
        <w:spacing w:after="0"/>
        <w:rPr>
          <w:rStyle w:val="Style2"/>
          <w:rFonts w:ascii="Times New Roman" w:hAnsi="Times New Roman" w:cs="Times New Roman"/>
          <w:b/>
          <w:sz w:val="24"/>
          <w:szCs w:val="24"/>
        </w:rPr>
      </w:pPr>
    </w:p>
    <w:p w:rsidR="00554FEB" w:rsidRDefault="00554FEB"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Pr="008841A1" w:rsidRDefault="00584025" w:rsidP="008841A1">
      <w:pPr>
        <w:spacing w:after="0"/>
        <w:rPr>
          <w:rStyle w:val="Style2"/>
          <w:rFonts w:ascii="Times New Roman" w:hAnsi="Times New Roman" w:cs="Times New Roman"/>
          <w:b/>
          <w:sz w:val="24"/>
          <w:szCs w:val="24"/>
        </w:rPr>
      </w:pPr>
      <w:bookmarkStart w:id="52" w:name="_GoBack"/>
      <w:bookmarkEnd w:id="52"/>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A76A88" w:rsidRPr="00A76A88" w:rsidRDefault="00A76A88" w:rsidP="00A76A88">
      <w:pPr>
        <w:pStyle w:val="ListParagraph"/>
        <w:spacing w:after="0"/>
        <w:ind w:left="792"/>
        <w:jc w:val="center"/>
        <w:rPr>
          <w:rStyle w:val="Style2"/>
          <w:rFonts w:ascii="Times New Roman" w:hAnsi="Times New Roman" w:cs="Times New Roman"/>
          <w:b/>
          <w:sz w:val="24"/>
          <w:szCs w:val="24"/>
        </w:rPr>
      </w:pPr>
      <w:r w:rsidRPr="00A76A88">
        <w:rPr>
          <w:rStyle w:val="Style2"/>
          <w:rFonts w:ascii="Times New Roman" w:hAnsi="Times New Roman" w:cs="Times New Roman"/>
          <w:b/>
          <w:sz w:val="24"/>
          <w:szCs w:val="24"/>
        </w:rPr>
        <w:t>O</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 B</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 R</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A</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 Z </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A </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C </w:t>
      </w:r>
    </w:p>
    <w:p w:rsidR="002A6719" w:rsidRPr="00A76A88" w:rsidRDefault="00A76A88" w:rsidP="00A76A88">
      <w:pPr>
        <w:pStyle w:val="ListParagraph"/>
        <w:spacing w:after="0"/>
        <w:ind w:left="792"/>
        <w:jc w:val="center"/>
        <w:rPr>
          <w:rStyle w:val="Style2"/>
          <w:rFonts w:ascii="Times New Roman" w:hAnsi="Times New Roman" w:cs="Times New Roman"/>
          <w:b/>
          <w:sz w:val="24"/>
          <w:szCs w:val="24"/>
        </w:rPr>
      </w:pPr>
      <w:r w:rsidRPr="00A76A88">
        <w:rPr>
          <w:rStyle w:val="Style2"/>
          <w:rFonts w:ascii="Times New Roman" w:hAnsi="Times New Roman" w:cs="Times New Roman"/>
          <w:b/>
          <w:sz w:val="24"/>
          <w:szCs w:val="24"/>
        </w:rPr>
        <w:t xml:space="preserve">Z A </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C I J E N U  P O N U D E</w:t>
      </w:r>
    </w:p>
    <w:p w:rsidR="002A6719" w:rsidRDefault="002A6719" w:rsidP="002A6719">
      <w:pPr>
        <w:pStyle w:val="ListParagraph"/>
        <w:spacing w:after="0"/>
        <w:ind w:left="792"/>
        <w:jc w:val="both"/>
        <w:rPr>
          <w:rStyle w:val="Style2"/>
          <w:rFonts w:ascii="Times New Roman" w:hAnsi="Times New Roman" w:cs="Times New Roman"/>
          <w:sz w:val="24"/>
          <w:szCs w:val="24"/>
        </w:rPr>
      </w:pPr>
    </w:p>
    <w:p w:rsidR="006A2803" w:rsidRDefault="006A2803" w:rsidP="002A6719">
      <w:pPr>
        <w:pStyle w:val="ListParagraph"/>
        <w:spacing w:after="0"/>
        <w:ind w:left="792"/>
        <w:jc w:val="both"/>
        <w:rPr>
          <w:rStyle w:val="Style2"/>
          <w:rFonts w:ascii="Times New Roman" w:hAnsi="Times New Roman" w:cs="Times New Roman"/>
          <w:sz w:val="24"/>
          <w:szCs w:val="24"/>
        </w:rPr>
      </w:pPr>
    </w:p>
    <w:p w:rsidR="002A6719" w:rsidRPr="00A76A88" w:rsidRDefault="00A76A88" w:rsidP="00A76A88">
      <w:pPr>
        <w:pStyle w:val="ListParagraph"/>
        <w:numPr>
          <w:ilvl w:val="0"/>
          <w:numId w:val="32"/>
        </w:numPr>
        <w:spacing w:after="0"/>
        <w:jc w:val="both"/>
        <w:rPr>
          <w:rStyle w:val="Style2"/>
          <w:rFonts w:ascii="Times New Roman" w:hAnsi="Times New Roman" w:cs="Times New Roman"/>
          <w:b/>
          <w:sz w:val="24"/>
          <w:szCs w:val="24"/>
        </w:rPr>
      </w:pPr>
      <w:r w:rsidRPr="00A76A88">
        <w:rPr>
          <w:rStyle w:val="Style2"/>
          <w:rFonts w:ascii="Times New Roman" w:hAnsi="Times New Roman" w:cs="Times New Roman"/>
          <w:b/>
          <w:sz w:val="24"/>
          <w:szCs w:val="24"/>
        </w:rPr>
        <w:t>Naziv pravnog lica</w:t>
      </w:r>
      <w:r>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w:t>
      </w:r>
      <w:r>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ime (ime jednog roditelja) i prezime fizičke osobe</w:t>
      </w:r>
      <w:r w:rsidR="00EC0009">
        <w:rPr>
          <w:rStyle w:val="Style2"/>
          <w:rFonts w:ascii="Times New Roman" w:hAnsi="Times New Roman" w:cs="Times New Roman"/>
          <w:b/>
          <w:sz w:val="24"/>
          <w:szCs w:val="24"/>
        </w:rPr>
        <w:t>:</w:t>
      </w:r>
    </w:p>
    <w:p w:rsidR="00A76A88" w:rsidRDefault="00A76A88" w:rsidP="00A76A88">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________________________________________________________________________.</w:t>
      </w:r>
    </w:p>
    <w:p w:rsidR="00A76A88" w:rsidRPr="00A76A88" w:rsidRDefault="00A76A88" w:rsidP="00A76A88">
      <w:pPr>
        <w:pStyle w:val="ListParagraph"/>
        <w:numPr>
          <w:ilvl w:val="0"/>
          <w:numId w:val="32"/>
        </w:numPr>
        <w:spacing w:after="0"/>
        <w:jc w:val="both"/>
        <w:rPr>
          <w:rStyle w:val="Style2"/>
          <w:rFonts w:ascii="Times New Roman" w:hAnsi="Times New Roman" w:cs="Times New Roman"/>
          <w:b/>
          <w:sz w:val="24"/>
          <w:szCs w:val="24"/>
        </w:rPr>
      </w:pPr>
      <w:r w:rsidRPr="00A76A88">
        <w:rPr>
          <w:rStyle w:val="Style2"/>
          <w:rFonts w:ascii="Times New Roman" w:hAnsi="Times New Roman" w:cs="Times New Roman"/>
          <w:b/>
          <w:sz w:val="24"/>
          <w:szCs w:val="24"/>
        </w:rPr>
        <w:t>Ime i prezime lica ovlaštenog za zastupanje u postupku licitacije</w:t>
      </w:r>
      <w:r>
        <w:rPr>
          <w:rStyle w:val="Style2"/>
          <w:rFonts w:ascii="Times New Roman" w:hAnsi="Times New Roman" w:cs="Times New Roman"/>
          <w:b/>
          <w:sz w:val="24"/>
          <w:szCs w:val="24"/>
        </w:rPr>
        <w:t xml:space="preserve"> (za pravna lica)</w:t>
      </w:r>
      <w:r w:rsidRPr="00A76A88">
        <w:rPr>
          <w:rStyle w:val="Style2"/>
          <w:rFonts w:ascii="Times New Roman" w:hAnsi="Times New Roman" w:cs="Times New Roman"/>
          <w:b/>
          <w:sz w:val="24"/>
          <w:szCs w:val="24"/>
        </w:rPr>
        <w:t>:</w:t>
      </w:r>
    </w:p>
    <w:p w:rsidR="00A76A88" w:rsidRDefault="00A76A88" w:rsidP="00A76A88">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_______________________________________________________________________.</w:t>
      </w:r>
    </w:p>
    <w:p w:rsidR="006A2803" w:rsidRDefault="006A2803" w:rsidP="006A2803">
      <w:pPr>
        <w:pStyle w:val="ListParagraph"/>
        <w:numPr>
          <w:ilvl w:val="0"/>
          <w:numId w:val="32"/>
        </w:numPr>
        <w:spacing w:after="0"/>
        <w:jc w:val="both"/>
        <w:rPr>
          <w:rStyle w:val="Style2"/>
          <w:rFonts w:ascii="Times New Roman" w:hAnsi="Times New Roman" w:cs="Times New Roman"/>
          <w:b/>
          <w:sz w:val="24"/>
          <w:szCs w:val="24"/>
        </w:rPr>
      </w:pPr>
      <w:r w:rsidRPr="006A2803">
        <w:rPr>
          <w:rStyle w:val="Style2"/>
          <w:rFonts w:ascii="Times New Roman" w:hAnsi="Times New Roman" w:cs="Times New Roman"/>
          <w:b/>
          <w:sz w:val="24"/>
          <w:szCs w:val="24"/>
        </w:rPr>
        <w:t>Tačna adresa sjedišta (za pravna lica) ili adresa prebivališta (za fizička lica):</w:t>
      </w:r>
    </w:p>
    <w:p w:rsidR="006A2803" w:rsidRDefault="006A2803" w:rsidP="006A2803">
      <w:pPr>
        <w:pStyle w:val="ListParagraph"/>
        <w:spacing w:after="0"/>
        <w:ind w:left="1152"/>
        <w:jc w:val="both"/>
        <w:rPr>
          <w:rStyle w:val="Style2"/>
          <w:rFonts w:ascii="Times New Roman" w:hAnsi="Times New Roman" w:cs="Times New Roman"/>
          <w:sz w:val="24"/>
          <w:szCs w:val="24"/>
        </w:rPr>
      </w:pPr>
      <w:r w:rsidRPr="006A2803">
        <w:rPr>
          <w:rStyle w:val="Style2"/>
          <w:rFonts w:ascii="Times New Roman" w:hAnsi="Times New Roman" w:cs="Times New Roman"/>
          <w:sz w:val="24"/>
          <w:szCs w:val="24"/>
        </w:rPr>
        <w:t>_______________________________________________________________________</w:t>
      </w:r>
      <w:r>
        <w:rPr>
          <w:rStyle w:val="Style2"/>
          <w:rFonts w:ascii="Times New Roman" w:hAnsi="Times New Roman" w:cs="Times New Roman"/>
          <w:sz w:val="24"/>
          <w:szCs w:val="24"/>
        </w:rPr>
        <w:t>.</w:t>
      </w:r>
    </w:p>
    <w:p w:rsidR="006A2803" w:rsidRPr="006A2803" w:rsidRDefault="006A2803" w:rsidP="006A2803">
      <w:pPr>
        <w:pStyle w:val="ListParagraph"/>
        <w:numPr>
          <w:ilvl w:val="0"/>
          <w:numId w:val="32"/>
        </w:numPr>
        <w:spacing w:after="0"/>
        <w:jc w:val="both"/>
        <w:rPr>
          <w:rStyle w:val="Style2"/>
          <w:rFonts w:ascii="Times New Roman" w:hAnsi="Times New Roman" w:cs="Times New Roman"/>
          <w:b/>
          <w:sz w:val="24"/>
          <w:szCs w:val="24"/>
        </w:rPr>
      </w:pPr>
      <w:r w:rsidRPr="006A2803">
        <w:rPr>
          <w:rStyle w:val="Style2"/>
          <w:rFonts w:ascii="Times New Roman" w:hAnsi="Times New Roman" w:cs="Times New Roman"/>
          <w:b/>
          <w:sz w:val="24"/>
          <w:szCs w:val="24"/>
        </w:rPr>
        <w:t>Broj poslovnog računa (za pravna lica) ili broj tekućeg računa (za fizička lica)</w:t>
      </w:r>
      <w:r w:rsidR="00400BC5">
        <w:rPr>
          <w:rStyle w:val="Style2"/>
          <w:rFonts w:ascii="Times New Roman" w:hAnsi="Times New Roman" w:cs="Times New Roman"/>
          <w:b/>
          <w:sz w:val="24"/>
          <w:szCs w:val="24"/>
        </w:rPr>
        <w:t xml:space="preserve"> i naziv banke</w:t>
      </w:r>
      <w:r w:rsidRPr="006A2803">
        <w:rPr>
          <w:rStyle w:val="Style2"/>
          <w:rFonts w:ascii="Times New Roman" w:hAnsi="Times New Roman" w:cs="Times New Roman"/>
          <w:b/>
          <w:sz w:val="24"/>
          <w:szCs w:val="24"/>
        </w:rPr>
        <w:t>:</w:t>
      </w:r>
    </w:p>
    <w:p w:rsidR="006A2803" w:rsidRDefault="006A2803" w:rsidP="006A2803">
      <w:pPr>
        <w:pStyle w:val="ListParagraph"/>
        <w:spacing w:after="0"/>
        <w:ind w:left="1152"/>
        <w:jc w:val="both"/>
        <w:rPr>
          <w:rStyle w:val="Style2"/>
          <w:rFonts w:ascii="Times New Roman" w:hAnsi="Times New Roman" w:cs="Times New Roman"/>
          <w:sz w:val="24"/>
          <w:szCs w:val="24"/>
        </w:rPr>
      </w:pPr>
      <w:r w:rsidRPr="006A2803">
        <w:rPr>
          <w:rStyle w:val="Style2"/>
          <w:rFonts w:ascii="Times New Roman" w:hAnsi="Times New Roman" w:cs="Times New Roman"/>
          <w:sz w:val="24"/>
          <w:szCs w:val="24"/>
        </w:rPr>
        <w:t>_______________________________________________________________________.</w:t>
      </w:r>
    </w:p>
    <w:p w:rsidR="006A2803" w:rsidRPr="00AC1597" w:rsidRDefault="00AC1597" w:rsidP="006A2803">
      <w:pPr>
        <w:pStyle w:val="ListParagraph"/>
        <w:numPr>
          <w:ilvl w:val="0"/>
          <w:numId w:val="32"/>
        </w:numPr>
        <w:spacing w:after="0"/>
        <w:jc w:val="both"/>
        <w:rPr>
          <w:rStyle w:val="Style2"/>
          <w:rFonts w:ascii="Times New Roman" w:hAnsi="Times New Roman" w:cs="Times New Roman"/>
          <w:b/>
          <w:sz w:val="24"/>
          <w:szCs w:val="24"/>
        </w:rPr>
      </w:pPr>
      <w:r w:rsidRPr="00AC1597">
        <w:rPr>
          <w:rStyle w:val="Style2"/>
          <w:rFonts w:ascii="Times New Roman" w:hAnsi="Times New Roman" w:cs="Times New Roman"/>
          <w:b/>
          <w:sz w:val="24"/>
          <w:szCs w:val="24"/>
        </w:rPr>
        <w:t>JIB (za pravna lica):</w:t>
      </w:r>
    </w:p>
    <w:p w:rsidR="00AC1597" w:rsidRDefault="00AC1597" w:rsidP="00AC1597">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_______________________________________________________________________.</w:t>
      </w:r>
    </w:p>
    <w:p w:rsidR="00553830" w:rsidRDefault="00553830" w:rsidP="00553830">
      <w:pPr>
        <w:pStyle w:val="ListParagraph"/>
        <w:numPr>
          <w:ilvl w:val="0"/>
          <w:numId w:val="32"/>
        </w:numPr>
        <w:spacing w:after="0"/>
        <w:jc w:val="both"/>
        <w:rPr>
          <w:rStyle w:val="Style2"/>
          <w:rFonts w:ascii="Times New Roman" w:hAnsi="Times New Roman" w:cs="Times New Roman"/>
          <w:sz w:val="24"/>
          <w:szCs w:val="24"/>
        </w:rPr>
      </w:pPr>
      <w:r w:rsidRPr="00553830">
        <w:rPr>
          <w:rStyle w:val="Style2"/>
          <w:rFonts w:ascii="Times New Roman" w:hAnsi="Times New Roman" w:cs="Times New Roman"/>
          <w:b/>
          <w:sz w:val="24"/>
          <w:szCs w:val="24"/>
        </w:rPr>
        <w:t>Iznos ponude (u KM)</w:t>
      </w:r>
      <w:r>
        <w:rPr>
          <w:rStyle w:val="Style2"/>
          <w:rFonts w:ascii="Times New Roman" w:hAnsi="Times New Roman" w:cs="Times New Roman"/>
          <w:sz w:val="24"/>
          <w:szCs w:val="24"/>
        </w:rPr>
        <w:t>:______________________________________________________,</w:t>
      </w:r>
    </w:p>
    <w:p w:rsidR="000C2ED7" w:rsidRDefault="00553830" w:rsidP="000C2ED7">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w:t>
      </w:r>
      <w:r w:rsidRPr="00553830">
        <w:rPr>
          <w:rStyle w:val="Style2"/>
          <w:rFonts w:ascii="Times New Roman" w:hAnsi="Times New Roman" w:cs="Times New Roman"/>
          <w:b/>
          <w:sz w:val="24"/>
          <w:szCs w:val="24"/>
        </w:rPr>
        <w:t>slovima</w:t>
      </w:r>
      <w:r>
        <w:rPr>
          <w:rStyle w:val="Style2"/>
          <w:rFonts w:ascii="Times New Roman" w:hAnsi="Times New Roman" w:cs="Times New Roman"/>
          <w:sz w:val="24"/>
          <w:szCs w:val="24"/>
        </w:rPr>
        <w:t>________________________________________________________________).</w:t>
      </w:r>
    </w:p>
    <w:p w:rsidR="000C2ED7" w:rsidRPr="000C2ED7" w:rsidRDefault="000C2ED7" w:rsidP="000C2ED7">
      <w:pPr>
        <w:pStyle w:val="ListParagraph"/>
        <w:numPr>
          <w:ilvl w:val="0"/>
          <w:numId w:val="32"/>
        </w:numPr>
        <w:spacing w:after="0"/>
        <w:jc w:val="both"/>
        <w:rPr>
          <w:rStyle w:val="Style2"/>
          <w:rFonts w:ascii="Times New Roman" w:hAnsi="Times New Roman" w:cs="Times New Roman"/>
          <w:b/>
          <w:sz w:val="24"/>
          <w:szCs w:val="24"/>
        </w:rPr>
      </w:pPr>
      <w:r w:rsidRPr="000C2ED7">
        <w:rPr>
          <w:rStyle w:val="Style2"/>
          <w:rFonts w:ascii="Times New Roman" w:hAnsi="Times New Roman" w:cs="Times New Roman"/>
          <w:b/>
          <w:sz w:val="24"/>
          <w:szCs w:val="24"/>
        </w:rPr>
        <w:t>Broj i datum javnog oglasa:</w:t>
      </w:r>
    </w:p>
    <w:p w:rsidR="000C2ED7" w:rsidRDefault="000C2ED7" w:rsidP="000C2ED7">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_______________________________________________________________________.</w:t>
      </w:r>
    </w:p>
    <w:p w:rsidR="00323786" w:rsidRPr="00323786" w:rsidRDefault="00323786" w:rsidP="00323786">
      <w:pPr>
        <w:pStyle w:val="ListParagraph"/>
        <w:numPr>
          <w:ilvl w:val="0"/>
          <w:numId w:val="32"/>
        </w:numPr>
        <w:spacing w:after="0"/>
        <w:jc w:val="both"/>
        <w:rPr>
          <w:rStyle w:val="Style2"/>
          <w:rFonts w:ascii="Times New Roman" w:hAnsi="Times New Roman" w:cs="Times New Roman"/>
          <w:b/>
          <w:sz w:val="24"/>
          <w:szCs w:val="24"/>
        </w:rPr>
      </w:pPr>
      <w:r w:rsidRPr="00323786">
        <w:rPr>
          <w:rStyle w:val="Style2"/>
          <w:rFonts w:ascii="Times New Roman" w:hAnsi="Times New Roman" w:cs="Times New Roman"/>
          <w:b/>
          <w:sz w:val="24"/>
          <w:szCs w:val="24"/>
        </w:rPr>
        <w:t>Broj telefona:</w:t>
      </w:r>
      <w:r w:rsidRPr="00323786">
        <w:rPr>
          <w:rStyle w:val="Style2"/>
          <w:rFonts w:ascii="Times New Roman" w:hAnsi="Times New Roman" w:cs="Times New Roman"/>
          <w:sz w:val="24"/>
          <w:szCs w:val="24"/>
        </w:rPr>
        <w:t>____________________________________________________________.</w:t>
      </w:r>
    </w:p>
    <w:p w:rsidR="00EF0531" w:rsidRDefault="00EF0531" w:rsidP="00EF0531">
      <w:pPr>
        <w:spacing w:after="0"/>
        <w:jc w:val="both"/>
        <w:rPr>
          <w:rStyle w:val="Style2"/>
          <w:rFonts w:ascii="Times New Roman" w:hAnsi="Times New Roman" w:cs="Times New Roman"/>
          <w:sz w:val="24"/>
          <w:szCs w:val="24"/>
        </w:rPr>
      </w:pPr>
    </w:p>
    <w:p w:rsidR="00EF0531" w:rsidRDefault="00A513C4" w:rsidP="00EF0531">
      <w:pPr>
        <w:spacing w:after="0"/>
        <w:jc w:val="both"/>
        <w:rPr>
          <w:rStyle w:val="Style2"/>
          <w:rFonts w:ascii="Times New Roman" w:hAnsi="Times New Roman" w:cs="Times New Roman"/>
          <w:b/>
          <w:sz w:val="24"/>
          <w:szCs w:val="24"/>
          <w:u w:val="single"/>
        </w:rPr>
      </w:pPr>
      <w:r>
        <w:rPr>
          <w:rStyle w:val="Style2"/>
          <w:rFonts w:ascii="Times New Roman" w:hAnsi="Times New Roman" w:cs="Times New Roman"/>
          <w:b/>
          <w:sz w:val="24"/>
          <w:szCs w:val="24"/>
          <w:u w:val="single"/>
        </w:rPr>
        <w:t xml:space="preserve">                                                                                                                      </w:t>
      </w:r>
    </w:p>
    <w:p w:rsidR="00A513C4" w:rsidRDefault="00A513C4" w:rsidP="00EF0531">
      <w:pPr>
        <w:spacing w:after="0"/>
        <w:jc w:val="both"/>
        <w:rPr>
          <w:rStyle w:val="Style2"/>
          <w:rFonts w:ascii="Times New Roman" w:hAnsi="Times New Roman" w:cs="Times New Roman"/>
          <w:b/>
          <w:sz w:val="24"/>
          <w:szCs w:val="24"/>
        </w:rPr>
      </w:pPr>
      <w:r>
        <w:rPr>
          <w:rStyle w:val="Style2"/>
          <w:rFonts w:ascii="Times New Roman" w:hAnsi="Times New Roman" w:cs="Times New Roman"/>
          <w:sz w:val="24"/>
          <w:szCs w:val="24"/>
        </w:rPr>
        <w:t xml:space="preserve">                                                                                                                   </w:t>
      </w:r>
      <w:r w:rsidRPr="00A513C4">
        <w:rPr>
          <w:rStyle w:val="Style2"/>
          <w:rFonts w:ascii="Times New Roman" w:hAnsi="Times New Roman" w:cs="Times New Roman"/>
          <w:b/>
          <w:sz w:val="24"/>
          <w:szCs w:val="24"/>
        </w:rPr>
        <w:t>Potpis (i pečat za prvna lica)</w:t>
      </w:r>
    </w:p>
    <w:p w:rsidR="00D5384E" w:rsidRPr="0014100B" w:rsidRDefault="00D5384E" w:rsidP="00EF0531">
      <w:pPr>
        <w:spacing w:after="0"/>
        <w:jc w:val="both"/>
        <w:rPr>
          <w:rStyle w:val="Style2"/>
          <w:rFonts w:ascii="Times New Roman" w:hAnsi="Times New Roman" w:cs="Times New Roman"/>
          <w:b/>
          <w:sz w:val="24"/>
          <w:szCs w:val="24"/>
        </w:rPr>
      </w:pPr>
      <w:r>
        <w:rPr>
          <w:rStyle w:val="Style2"/>
          <w:rFonts w:ascii="Times New Roman" w:hAnsi="Times New Roman" w:cs="Times New Roman"/>
          <w:b/>
          <w:sz w:val="24"/>
          <w:szCs w:val="24"/>
        </w:rPr>
        <w:t xml:space="preserve">                                                                                                                   ________________________</w:t>
      </w:r>
    </w:p>
    <w:p w:rsidR="00EF0531" w:rsidRPr="00CB1CEA" w:rsidRDefault="00EF0531" w:rsidP="00EF0531">
      <w:pPr>
        <w:spacing w:after="0"/>
        <w:jc w:val="both"/>
        <w:rPr>
          <w:rStyle w:val="Style2"/>
          <w:rFonts w:ascii="Times New Roman" w:hAnsi="Times New Roman" w:cs="Times New Roman"/>
          <w:b/>
          <w:sz w:val="24"/>
          <w:szCs w:val="24"/>
          <w:u w:val="single"/>
        </w:rPr>
      </w:pPr>
      <w:r w:rsidRPr="00CB1CEA">
        <w:rPr>
          <w:rStyle w:val="Style2"/>
          <w:rFonts w:ascii="Times New Roman" w:hAnsi="Times New Roman" w:cs="Times New Roman"/>
          <w:b/>
          <w:sz w:val="24"/>
          <w:szCs w:val="24"/>
          <w:u w:val="single"/>
        </w:rPr>
        <w:t xml:space="preserve">NAPOMENA: </w:t>
      </w:r>
    </w:p>
    <w:p w:rsidR="00EF0531" w:rsidRPr="00EF0531" w:rsidRDefault="00EF0531" w:rsidP="00EF0531">
      <w:pPr>
        <w:spacing w:after="0"/>
        <w:jc w:val="both"/>
        <w:rPr>
          <w:rStyle w:val="Style2"/>
          <w:rFonts w:ascii="Times New Roman" w:hAnsi="Times New Roman" w:cs="Times New Roman"/>
          <w:b/>
          <w:sz w:val="24"/>
          <w:szCs w:val="24"/>
        </w:rPr>
      </w:pPr>
    </w:p>
    <w:p w:rsidR="00EF0531" w:rsidRDefault="00EF0531" w:rsidP="00EF0531">
      <w:pPr>
        <w:spacing w:after="0"/>
        <w:jc w:val="both"/>
        <w:rPr>
          <w:rStyle w:val="Style2"/>
          <w:rFonts w:ascii="Times New Roman" w:hAnsi="Times New Roman" w:cs="Times New Roman"/>
          <w:sz w:val="24"/>
          <w:szCs w:val="24"/>
        </w:rPr>
      </w:pPr>
      <w:r>
        <w:rPr>
          <w:rStyle w:val="Style2"/>
          <w:rFonts w:ascii="Times New Roman" w:hAnsi="Times New Roman" w:cs="Times New Roman"/>
          <w:sz w:val="24"/>
          <w:szCs w:val="24"/>
        </w:rPr>
        <w:t xml:space="preserve">Uz ponudu obavezno dostaviti: </w:t>
      </w:r>
    </w:p>
    <w:p w:rsidR="00CB1CEA" w:rsidRPr="00EF0531" w:rsidRDefault="00CB1CEA" w:rsidP="00EF0531">
      <w:pPr>
        <w:spacing w:after="0"/>
        <w:jc w:val="both"/>
        <w:rPr>
          <w:rStyle w:val="Style2"/>
          <w:rFonts w:ascii="Times New Roman" w:hAnsi="Times New Roman" w:cs="Times New Roman"/>
          <w:sz w:val="24"/>
          <w:szCs w:val="24"/>
        </w:rPr>
      </w:pPr>
    </w:p>
    <w:p w:rsidR="00EF0531" w:rsidRPr="007F4293" w:rsidRDefault="00D5384E" w:rsidP="007F4293">
      <w:pPr>
        <w:pStyle w:val="ListParagraph"/>
        <w:widowControl w:val="0"/>
        <w:numPr>
          <w:ilvl w:val="0"/>
          <w:numId w:val="34"/>
        </w:numPr>
        <w:tabs>
          <w:tab w:val="left" w:pos="902"/>
        </w:tabs>
        <w:spacing w:after="280" w:line="233" w:lineRule="auto"/>
        <w:rPr>
          <w:rFonts w:ascii="Times New Roman" w:eastAsia="Times New Roman" w:hAnsi="Times New Roman"/>
          <w:sz w:val="24"/>
          <w:szCs w:val="24"/>
          <w:lang w:val="hr-HR" w:eastAsia="hr-HR" w:bidi="hr-HR"/>
        </w:rPr>
      </w:pPr>
      <w:bookmarkStart w:id="53" w:name="bookmark87"/>
      <w:bookmarkEnd w:id="53"/>
      <w:r>
        <w:rPr>
          <w:rFonts w:ascii="Times New Roman" w:eastAsia="Times New Roman" w:hAnsi="Times New Roman"/>
          <w:b/>
          <w:bCs/>
          <w:color w:val="000000"/>
          <w:sz w:val="24"/>
          <w:szCs w:val="24"/>
          <w:lang w:val="hr-HR" w:eastAsia="hr-HR" w:bidi="hr-HR"/>
        </w:rPr>
        <w:t>za fizička lica</w:t>
      </w:r>
      <w:r w:rsidR="002A6719" w:rsidRPr="007F4293">
        <w:rPr>
          <w:rFonts w:ascii="Times New Roman" w:eastAsia="Times New Roman" w:hAnsi="Times New Roman"/>
          <w:b/>
          <w:bCs/>
          <w:color w:val="000000"/>
          <w:sz w:val="24"/>
          <w:szCs w:val="24"/>
          <w:lang w:val="hr-HR" w:eastAsia="hr-HR" w:bidi="hr-HR"/>
        </w:rPr>
        <w:t xml:space="preserve">: </w:t>
      </w:r>
    </w:p>
    <w:p w:rsidR="00EF0531" w:rsidRPr="007F4293" w:rsidRDefault="00CB1CEA" w:rsidP="00EF0531">
      <w:pPr>
        <w:pStyle w:val="ListParagraph"/>
        <w:widowControl w:val="0"/>
        <w:numPr>
          <w:ilvl w:val="0"/>
          <w:numId w:val="33"/>
        </w:numPr>
        <w:tabs>
          <w:tab w:val="left" w:pos="902"/>
        </w:tabs>
        <w:spacing w:after="280" w:line="233" w:lineRule="auto"/>
        <w:rPr>
          <w:rFonts w:ascii="Times New Roman" w:eastAsia="Times New Roman" w:hAnsi="Times New Roman"/>
          <w:sz w:val="24"/>
          <w:szCs w:val="24"/>
          <w:lang w:val="hr-HR" w:eastAsia="hr-HR" w:bidi="hr-HR"/>
        </w:rPr>
      </w:pPr>
      <w:r>
        <w:rPr>
          <w:rFonts w:ascii="Times New Roman" w:eastAsia="Times New Roman" w:hAnsi="Times New Roman"/>
          <w:color w:val="000000"/>
          <w:sz w:val="24"/>
          <w:szCs w:val="24"/>
          <w:lang w:val="hr-HR" w:eastAsia="hr-HR" w:bidi="hr-HR"/>
        </w:rPr>
        <w:t>ovjerena kopija</w:t>
      </w:r>
      <w:r w:rsidR="002A6719" w:rsidRPr="007F4293">
        <w:rPr>
          <w:rFonts w:ascii="Times New Roman" w:eastAsia="Times New Roman" w:hAnsi="Times New Roman"/>
          <w:color w:val="000000"/>
          <w:sz w:val="24"/>
          <w:szCs w:val="24"/>
          <w:lang w:val="hr-HR" w:eastAsia="hr-HR" w:bidi="hr-HR"/>
        </w:rPr>
        <w:t xml:space="preserve"> lične karte i </w:t>
      </w:r>
    </w:p>
    <w:p w:rsidR="002A6719" w:rsidRPr="00CB1CEA" w:rsidRDefault="00CB1CEA" w:rsidP="00EF0531">
      <w:pPr>
        <w:pStyle w:val="ListParagraph"/>
        <w:widowControl w:val="0"/>
        <w:numPr>
          <w:ilvl w:val="0"/>
          <w:numId w:val="33"/>
        </w:numPr>
        <w:tabs>
          <w:tab w:val="left" w:pos="902"/>
        </w:tabs>
        <w:spacing w:after="280" w:line="233" w:lineRule="auto"/>
        <w:rPr>
          <w:rFonts w:ascii="Times New Roman" w:eastAsia="Times New Roman" w:hAnsi="Times New Roman"/>
          <w:sz w:val="24"/>
          <w:szCs w:val="24"/>
          <w:lang w:val="hr-HR" w:eastAsia="hr-HR" w:bidi="hr-HR"/>
        </w:rPr>
      </w:pPr>
      <w:r>
        <w:rPr>
          <w:rFonts w:ascii="Times New Roman" w:eastAsia="Times New Roman" w:hAnsi="Times New Roman"/>
          <w:color w:val="000000"/>
          <w:sz w:val="24"/>
          <w:szCs w:val="24"/>
          <w:lang w:val="hr-HR" w:eastAsia="hr-HR" w:bidi="hr-HR"/>
        </w:rPr>
        <w:t>dokaz</w:t>
      </w:r>
      <w:r w:rsidR="002A6719" w:rsidRPr="007F4293">
        <w:rPr>
          <w:rFonts w:ascii="Times New Roman" w:eastAsia="Times New Roman" w:hAnsi="Times New Roman"/>
          <w:color w:val="000000"/>
          <w:sz w:val="24"/>
          <w:szCs w:val="24"/>
          <w:lang w:val="hr-HR" w:eastAsia="hr-HR" w:bidi="hr-HR"/>
        </w:rPr>
        <w:t xml:space="preserve"> o </w:t>
      </w:r>
      <w:r w:rsidR="00F3165F">
        <w:rPr>
          <w:rFonts w:ascii="Times New Roman" w:eastAsia="Times New Roman" w:hAnsi="Times New Roman"/>
          <w:color w:val="000000"/>
          <w:sz w:val="24"/>
          <w:szCs w:val="24"/>
          <w:lang w:val="hr-HR" w:eastAsia="hr-HR" w:bidi="hr-HR"/>
        </w:rPr>
        <w:t>izvršenoj uplati depozita</w:t>
      </w:r>
      <w:r w:rsidR="002A6719" w:rsidRPr="007F4293">
        <w:rPr>
          <w:rFonts w:ascii="Times New Roman" w:eastAsia="Times New Roman" w:hAnsi="Times New Roman"/>
          <w:color w:val="000000"/>
          <w:sz w:val="24"/>
          <w:szCs w:val="24"/>
          <w:lang w:val="hr-HR" w:eastAsia="hr-HR" w:bidi="hr-HR"/>
        </w:rPr>
        <w:t>.</w:t>
      </w:r>
    </w:p>
    <w:p w:rsidR="00CB1CEA" w:rsidRPr="007F4293" w:rsidRDefault="00CB1CEA" w:rsidP="00CB1CEA">
      <w:pPr>
        <w:pStyle w:val="ListParagraph"/>
        <w:widowControl w:val="0"/>
        <w:tabs>
          <w:tab w:val="left" w:pos="902"/>
        </w:tabs>
        <w:spacing w:after="280" w:line="233" w:lineRule="auto"/>
        <w:ind w:left="1360"/>
        <w:rPr>
          <w:rFonts w:ascii="Times New Roman" w:eastAsia="Times New Roman" w:hAnsi="Times New Roman"/>
          <w:sz w:val="24"/>
          <w:szCs w:val="24"/>
          <w:lang w:val="hr-HR" w:eastAsia="hr-HR" w:bidi="hr-HR"/>
        </w:rPr>
      </w:pPr>
    </w:p>
    <w:p w:rsidR="007F4293" w:rsidRPr="007F4293" w:rsidRDefault="002A6719" w:rsidP="007F4293">
      <w:pPr>
        <w:pStyle w:val="ListParagraph"/>
        <w:widowControl w:val="0"/>
        <w:numPr>
          <w:ilvl w:val="0"/>
          <w:numId w:val="34"/>
        </w:numPr>
        <w:tabs>
          <w:tab w:val="left" w:pos="902"/>
        </w:tabs>
        <w:spacing w:after="0" w:line="233" w:lineRule="auto"/>
        <w:rPr>
          <w:rFonts w:ascii="Times New Roman" w:eastAsia="Times New Roman" w:hAnsi="Times New Roman"/>
          <w:sz w:val="24"/>
          <w:szCs w:val="24"/>
          <w:lang w:val="hr-HR" w:eastAsia="hr-HR" w:bidi="hr-HR"/>
        </w:rPr>
      </w:pPr>
      <w:bookmarkStart w:id="54" w:name="bookmark88"/>
      <w:bookmarkEnd w:id="54"/>
      <w:r w:rsidRPr="007F4293">
        <w:rPr>
          <w:rFonts w:ascii="Times New Roman" w:eastAsia="Times New Roman" w:hAnsi="Times New Roman"/>
          <w:b/>
          <w:bCs/>
          <w:color w:val="000000"/>
          <w:sz w:val="24"/>
          <w:szCs w:val="24"/>
          <w:lang w:val="hr-HR" w:eastAsia="hr-HR" w:bidi="hr-HR"/>
        </w:rPr>
        <w:t>z</w:t>
      </w:r>
      <w:r w:rsidR="00D5384E">
        <w:rPr>
          <w:rFonts w:ascii="Times New Roman" w:eastAsia="Times New Roman" w:hAnsi="Times New Roman"/>
          <w:b/>
          <w:bCs/>
          <w:color w:val="000000"/>
          <w:sz w:val="24"/>
          <w:szCs w:val="24"/>
          <w:lang w:val="hr-HR" w:eastAsia="hr-HR" w:bidi="hr-HR"/>
        </w:rPr>
        <w:t>a pravna lica</w:t>
      </w:r>
      <w:r w:rsidRPr="007F4293">
        <w:rPr>
          <w:rFonts w:ascii="Times New Roman" w:eastAsia="Times New Roman" w:hAnsi="Times New Roman"/>
          <w:b/>
          <w:bCs/>
          <w:color w:val="000000"/>
          <w:sz w:val="24"/>
          <w:szCs w:val="24"/>
          <w:lang w:val="hr-HR" w:eastAsia="hr-HR" w:bidi="hr-HR"/>
        </w:rPr>
        <w:t xml:space="preserve">: </w:t>
      </w:r>
    </w:p>
    <w:p w:rsidR="00CB1CEA" w:rsidRPr="00400BC5" w:rsidRDefault="00045787" w:rsidP="00400BC5">
      <w:pPr>
        <w:pStyle w:val="ListParagraph"/>
        <w:widowControl w:val="0"/>
        <w:numPr>
          <w:ilvl w:val="0"/>
          <w:numId w:val="35"/>
        </w:numPr>
        <w:tabs>
          <w:tab w:val="left" w:pos="902"/>
        </w:tabs>
        <w:spacing w:after="0" w:line="233" w:lineRule="auto"/>
        <w:rPr>
          <w:rFonts w:ascii="Times New Roman" w:eastAsia="Times New Roman" w:hAnsi="Times New Roman"/>
          <w:sz w:val="24"/>
          <w:szCs w:val="24"/>
          <w:lang w:val="hr-HR" w:eastAsia="hr-HR" w:bidi="hr-HR"/>
        </w:rPr>
      </w:pPr>
      <w:r w:rsidRPr="00045787">
        <w:rPr>
          <w:rFonts w:ascii="Times New Roman" w:eastAsia="Times New Roman" w:hAnsi="Times New Roman"/>
          <w:color w:val="000000"/>
          <w:sz w:val="24"/>
          <w:szCs w:val="24"/>
          <w:lang w:val="hr-HR" w:eastAsia="hr-HR" w:bidi="hr-HR"/>
        </w:rPr>
        <w:t xml:space="preserve">rješenje o upisu u sudski registar </w:t>
      </w:r>
      <w:r w:rsidR="00400BC5" w:rsidRPr="00045787">
        <w:rPr>
          <w:rFonts w:ascii="Times New Roman" w:eastAsia="Times New Roman" w:hAnsi="Times New Roman"/>
          <w:color w:val="000000"/>
          <w:sz w:val="24"/>
          <w:szCs w:val="24"/>
          <w:lang w:val="hr-HR" w:eastAsia="hr-HR" w:bidi="hr-HR"/>
        </w:rPr>
        <w:t>–</w:t>
      </w:r>
      <w:r w:rsidR="002A6719" w:rsidRPr="007F4293">
        <w:rPr>
          <w:rFonts w:ascii="Times New Roman" w:eastAsia="Times New Roman" w:hAnsi="Times New Roman"/>
          <w:color w:val="000000"/>
          <w:sz w:val="24"/>
          <w:szCs w:val="24"/>
          <w:lang w:val="hr-HR" w:eastAsia="hr-HR" w:bidi="hr-HR"/>
        </w:rPr>
        <w:t xml:space="preserve"> </w:t>
      </w:r>
      <w:r w:rsidR="00400BC5">
        <w:rPr>
          <w:rFonts w:ascii="Times New Roman" w:eastAsia="Times New Roman" w:hAnsi="Times New Roman"/>
          <w:color w:val="000000"/>
          <w:sz w:val="24"/>
          <w:szCs w:val="24"/>
          <w:lang w:val="hr-HR" w:eastAsia="hr-HR" w:bidi="hr-HR"/>
        </w:rPr>
        <w:t xml:space="preserve">ovjerena od strane nadležnog organa -ne starija </w:t>
      </w:r>
      <w:r w:rsidR="002A6719" w:rsidRPr="007F4293">
        <w:rPr>
          <w:rFonts w:ascii="Times New Roman" w:eastAsia="Times New Roman" w:hAnsi="Times New Roman"/>
          <w:color w:val="000000"/>
          <w:sz w:val="24"/>
          <w:szCs w:val="24"/>
          <w:lang w:val="hr-HR" w:eastAsia="hr-HR" w:bidi="hr-HR"/>
        </w:rPr>
        <w:t>od tri mjeseca od</w:t>
      </w:r>
      <w:r w:rsidR="00400BC5">
        <w:rPr>
          <w:rFonts w:ascii="Times New Roman" w:eastAsia="Times New Roman" w:hAnsi="Times New Roman"/>
          <w:color w:val="000000"/>
          <w:sz w:val="24"/>
          <w:szCs w:val="24"/>
          <w:lang w:val="hr-HR" w:eastAsia="hr-HR" w:bidi="hr-HR"/>
        </w:rPr>
        <w:t xml:space="preserve"> </w:t>
      </w:r>
      <w:r w:rsidR="00CB1CEA" w:rsidRPr="00400BC5">
        <w:rPr>
          <w:rFonts w:ascii="Times New Roman" w:eastAsia="Times New Roman" w:hAnsi="Times New Roman"/>
          <w:color w:val="000000"/>
          <w:sz w:val="24"/>
          <w:szCs w:val="24"/>
          <w:lang w:val="hr-HR" w:eastAsia="hr-HR" w:bidi="hr-HR"/>
        </w:rPr>
        <w:t>roka za predaju ponuda,</w:t>
      </w:r>
    </w:p>
    <w:p w:rsidR="00CB1CEA" w:rsidRDefault="00CB1CEA" w:rsidP="00CB1CEA">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ovlaštenje za zastupanje,</w:t>
      </w:r>
    </w:p>
    <w:p w:rsidR="00CB1CEA" w:rsidRPr="00CB1CEA" w:rsidRDefault="00CB1CEA" w:rsidP="00CB1CEA">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ovjerena kopija identifikacionog dokumenta zastupnika,</w:t>
      </w:r>
    </w:p>
    <w:p w:rsidR="007F4293" w:rsidRDefault="00CB1CEA" w:rsidP="007F4293">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kopija</w:t>
      </w:r>
      <w:r w:rsidR="002A6719" w:rsidRPr="007F4293">
        <w:rPr>
          <w:rFonts w:ascii="Times New Roman" w:eastAsia="Times New Roman" w:hAnsi="Times New Roman"/>
          <w:color w:val="000000"/>
          <w:sz w:val="24"/>
          <w:szCs w:val="24"/>
          <w:lang w:val="hr-HR" w:eastAsia="hr-HR" w:bidi="hr-HR"/>
        </w:rPr>
        <w:t xml:space="preserve"> potvrde o poreskoj registraciji (JIB) i </w:t>
      </w:r>
    </w:p>
    <w:p w:rsidR="002A6719" w:rsidRPr="007F4293" w:rsidRDefault="00CB1CEA" w:rsidP="007F4293">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dokaz</w:t>
      </w:r>
      <w:r w:rsidR="002A6719" w:rsidRPr="007F4293">
        <w:rPr>
          <w:rFonts w:ascii="Times New Roman" w:eastAsia="Times New Roman" w:hAnsi="Times New Roman"/>
          <w:color w:val="000000"/>
          <w:sz w:val="24"/>
          <w:szCs w:val="24"/>
          <w:lang w:val="hr-HR" w:eastAsia="hr-HR" w:bidi="hr-HR"/>
        </w:rPr>
        <w:t xml:space="preserve"> o </w:t>
      </w:r>
      <w:r>
        <w:rPr>
          <w:rFonts w:ascii="Times New Roman" w:eastAsia="Times New Roman" w:hAnsi="Times New Roman"/>
          <w:color w:val="000000"/>
          <w:sz w:val="24"/>
          <w:szCs w:val="24"/>
          <w:lang w:val="hr-HR" w:eastAsia="hr-HR" w:bidi="hr-HR"/>
        </w:rPr>
        <w:t>izvršenoj uplati</w:t>
      </w:r>
      <w:r w:rsidR="00F3165F">
        <w:rPr>
          <w:rFonts w:ascii="Times New Roman" w:eastAsia="Times New Roman" w:hAnsi="Times New Roman"/>
          <w:color w:val="000000"/>
          <w:sz w:val="24"/>
          <w:szCs w:val="24"/>
          <w:lang w:val="hr-HR" w:eastAsia="hr-HR" w:bidi="hr-HR"/>
        </w:rPr>
        <w:t xml:space="preserve"> depozita</w:t>
      </w:r>
      <w:r w:rsidR="002A6719" w:rsidRPr="007F4293">
        <w:rPr>
          <w:rFonts w:ascii="Times New Roman" w:eastAsia="Times New Roman" w:hAnsi="Times New Roman"/>
          <w:color w:val="000000"/>
          <w:sz w:val="24"/>
          <w:szCs w:val="24"/>
          <w:lang w:val="hr-HR" w:eastAsia="hr-HR" w:bidi="hr-HR"/>
        </w:rPr>
        <w:t>.</w:t>
      </w:r>
    </w:p>
    <w:p w:rsidR="002A6719" w:rsidRPr="00561083" w:rsidRDefault="002A6719" w:rsidP="002A6719">
      <w:pPr>
        <w:pStyle w:val="ListParagraph"/>
        <w:spacing w:after="0"/>
        <w:ind w:left="792"/>
        <w:jc w:val="both"/>
        <w:rPr>
          <w:rStyle w:val="Style2"/>
          <w:rFonts w:ascii="Times New Roman" w:hAnsi="Times New Roman" w:cs="Times New Roman"/>
          <w:b/>
          <w:sz w:val="24"/>
          <w:szCs w:val="24"/>
        </w:rPr>
      </w:pPr>
    </w:p>
    <w:sectPr w:rsidR="002A6719" w:rsidRPr="00561083" w:rsidSect="00CD30C3">
      <w:headerReference w:type="default" r:id="rId10"/>
      <w:footerReference w:type="default" r:id="rId11"/>
      <w:headerReference w:type="first" r:id="rId12"/>
      <w:footerReference w:type="first" r:id="rId13"/>
      <w:pgSz w:w="11906" w:h="16838" w:code="9"/>
      <w:pgMar w:top="1440" w:right="926" w:bottom="1440" w:left="90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184" w:rsidRDefault="00757184" w:rsidP="000938C9">
      <w:pPr>
        <w:spacing w:after="0" w:line="240" w:lineRule="auto"/>
      </w:pPr>
      <w:r>
        <w:separator/>
      </w:r>
    </w:p>
  </w:endnote>
  <w:endnote w:type="continuationSeparator" w:id="0">
    <w:p w:rsidR="00757184" w:rsidRDefault="00757184"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96" w:rsidRPr="00F46F50" w:rsidRDefault="00FA4FA8">
    <w:pPr>
      <w:pStyle w:val="Footer"/>
      <w:jc w:val="right"/>
      <w:rPr>
        <w:rStyle w:val="Emphasis"/>
        <w:sz w:val="20"/>
        <w:szCs w:val="20"/>
      </w:rPr>
    </w:pP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8841A1">
      <w:rPr>
        <w:rStyle w:val="Emphasis"/>
        <w:noProof/>
        <w:sz w:val="20"/>
        <w:szCs w:val="20"/>
      </w:rPr>
      <w:t>6</w:t>
    </w:r>
    <w:r w:rsidRPr="00F46F50">
      <w:rPr>
        <w:rStyle w:val="Emphasis"/>
        <w:sz w:val="20"/>
        <w:szCs w:val="20"/>
      </w:rPr>
      <w:fldChar w:fldCharType="end"/>
    </w:r>
  </w:p>
  <w:p w:rsidR="00967A8A" w:rsidRPr="00F46F50" w:rsidRDefault="00967A8A">
    <w:pPr>
      <w:pStyle w:val="Footer"/>
      <w:rPr>
        <w:rStyle w:val="Emphasis"/>
        <w:sz w:val="20"/>
        <w:szCs w:val="20"/>
      </w:rPr>
    </w:pPr>
  </w:p>
  <w:p w:rsidR="00C323EE" w:rsidRDefault="00C323EE"/>
  <w:p w:rsidR="00C323EE" w:rsidRDefault="00561083">
    <w:r>
      <w:rPr>
        <w:i/>
        <w:iCs/>
        <w:noProof/>
        <w:sz w:val="20"/>
        <w:szCs w:val="20"/>
        <w:lang w:val="en-US"/>
      </w:rPr>
      <w:drawing>
        <wp:inline distT="0" distB="0" distL="0" distR="0" wp14:anchorId="5463A2C4" wp14:editId="0D682075">
          <wp:extent cx="6381750" cy="85725"/>
          <wp:effectExtent l="0" t="0" r="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p>
  <w:p w:rsidR="00C323EE" w:rsidRDefault="00C323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64" w:rsidRPr="00A35D86" w:rsidRDefault="003C0D64" w:rsidP="003C0D64">
    <w:pPr>
      <w:tabs>
        <w:tab w:val="center" w:pos="4536"/>
        <w:tab w:val="right" w:pos="9072"/>
      </w:tabs>
      <w:spacing w:after="0" w:line="240" w:lineRule="auto"/>
      <w:jc w:val="center"/>
      <w:rPr>
        <w:rFonts w:cs="Calibri"/>
        <w:sz w:val="14"/>
        <w:szCs w:val="14"/>
        <w:lang w:val="sr-Latn-BA"/>
      </w:rPr>
    </w:pPr>
    <w:r w:rsidRPr="00A35D86">
      <w:rPr>
        <w:sz w:val="16"/>
        <w:szCs w:val="16"/>
        <w:lang w:val="sr-Cyrl-RS"/>
      </w:rPr>
      <w:t>Бања Лука, 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p w:rsidR="003C0D64" w:rsidRPr="00A35D86" w:rsidRDefault="003C0D64" w:rsidP="003C0D64">
    <w:pPr>
      <w:tabs>
        <w:tab w:val="center" w:pos="4536"/>
        <w:tab w:val="right" w:pos="9072"/>
      </w:tabs>
      <w:spacing w:after="0" w:line="240" w:lineRule="auto"/>
      <w:jc w:val="center"/>
      <w:rPr>
        <w:sz w:val="16"/>
        <w:szCs w:val="16"/>
        <w:lang w:val="sr-Latn-BA"/>
      </w:rPr>
    </w:pPr>
    <w:r w:rsidRPr="00A35D86">
      <w:rPr>
        <w:rFonts w:cs="Calibri"/>
        <w:sz w:val="16"/>
        <w:szCs w:val="16"/>
        <w:lang w:val="sr-Latn-BA"/>
      </w:rPr>
      <w:t>Banja Luka, Kralja Petra I Karađorđevića 83A,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391189" w:rsidRDefault="00391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184" w:rsidRDefault="00757184" w:rsidP="000938C9">
      <w:pPr>
        <w:spacing w:after="0" w:line="240" w:lineRule="auto"/>
      </w:pPr>
      <w:r>
        <w:separator/>
      </w:r>
    </w:p>
  </w:footnote>
  <w:footnote w:type="continuationSeparator" w:id="0">
    <w:p w:rsidR="00757184" w:rsidRDefault="00757184"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3EE" w:rsidRDefault="005328C3" w:rsidP="00F81935">
    <w:pPr>
      <w:pStyle w:val="Header"/>
    </w:pPr>
    <w:r w:rsidRPr="00500C65">
      <w:rPr>
        <w:rFonts w:ascii="Arial" w:hAnsi="Arial" w:cs="Arial"/>
        <w:i/>
        <w:sz w:val="20"/>
        <w:szCs w:val="20"/>
      </w:rPr>
      <w:t>www.iddeea.gov.ba</w:t>
    </w:r>
    <w:r w:rsidR="000F6C57">
      <w:rPr>
        <w:noProof/>
        <w:lang w:val="en-US"/>
      </w:rPr>
      <w:drawing>
        <wp:inline distT="0" distB="0" distL="0" distR="0" wp14:anchorId="380F9CCB" wp14:editId="49FEF0AB">
          <wp:extent cx="5638800" cy="7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36"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6"/>
    </w:tblGrid>
    <w:tr w:rsidR="006529B6" w:rsidRPr="00F46F50" w:rsidTr="00DE5D68">
      <w:tc>
        <w:tcPr>
          <w:tcW w:w="9336" w:type="dxa"/>
          <w:tcBorders>
            <w:top w:val="nil"/>
            <w:left w:val="nil"/>
            <w:bottom w:val="nil"/>
            <w:right w:val="nil"/>
          </w:tcBorders>
        </w:tcPr>
        <w:p w:rsidR="006529B6" w:rsidRPr="00F46F50" w:rsidRDefault="00DD70CE" w:rsidP="007C6677">
          <w:pPr>
            <w:pStyle w:val="Header"/>
            <w:rPr>
              <w:rStyle w:val="Emphasis"/>
            </w:rPr>
          </w:pPr>
          <w:r>
            <w:rPr>
              <w:i/>
              <w:iCs/>
              <w:noProof/>
              <w:lang w:val="en-US"/>
            </w:rPr>
            <w:drawing>
              <wp:anchor distT="0" distB="0" distL="114300" distR="114300" simplePos="0" relativeHeight="251659264" behindDoc="1" locked="0" layoutInCell="1" allowOverlap="1" wp14:anchorId="6EB1E784" wp14:editId="3A0BA9F1">
                <wp:simplePos x="0" y="0"/>
                <wp:positionH relativeFrom="column">
                  <wp:posOffset>-1354836</wp:posOffset>
                </wp:positionH>
                <wp:positionV relativeFrom="paragraph">
                  <wp:posOffset>-468122</wp:posOffset>
                </wp:positionV>
                <wp:extent cx="1236860" cy="10826496"/>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1">
                          <a:extLst>
                            <a:ext uri="{28A0092B-C50C-407E-A947-70E740481C1C}">
                              <a14:useLocalDpi xmlns:a14="http://schemas.microsoft.com/office/drawing/2010/main" val="0"/>
                            </a:ext>
                          </a:extLst>
                        </a:blip>
                        <a:stretch>
                          <a:fillRect/>
                        </a:stretch>
                      </pic:blipFill>
                      <pic:spPr>
                        <a:xfrm>
                          <a:off x="0" y="0"/>
                          <a:ext cx="1236860" cy="10826496"/>
                        </a:xfrm>
                        <a:prstGeom prst="rect">
                          <a:avLst/>
                        </a:prstGeom>
                      </pic:spPr>
                    </pic:pic>
                  </a:graphicData>
                </a:graphic>
                <wp14:sizeRelH relativeFrom="page">
                  <wp14:pctWidth>0</wp14:pctWidth>
                </wp14:sizeRelH>
                <wp14:sizeRelV relativeFrom="page">
                  <wp14:pctHeight>0</wp14:pctHeight>
                </wp14:sizeRelV>
              </wp:anchor>
            </w:drawing>
          </w:r>
          <w:r w:rsidR="00500C65">
            <w:rPr>
              <w:i/>
              <w:iCs/>
              <w:noProof/>
              <w:lang w:val="en-US"/>
            </w:rPr>
            <w:drawing>
              <wp:anchor distT="0" distB="0" distL="114300" distR="114300" simplePos="0" relativeHeight="251657216" behindDoc="0" locked="0" layoutInCell="1" allowOverlap="1" wp14:anchorId="6C83471C" wp14:editId="034BDEBC">
                <wp:simplePos x="0" y="0"/>
                <wp:positionH relativeFrom="column">
                  <wp:posOffset>-325755</wp:posOffset>
                </wp:positionH>
                <wp:positionV relativeFrom="paragraph">
                  <wp:posOffset>635</wp:posOffset>
                </wp:positionV>
                <wp:extent cx="5783580" cy="837565"/>
                <wp:effectExtent l="0" t="0" r="7620" b="635"/>
                <wp:wrapTopAndBottom/>
                <wp:docPr id="8" name="Picture 8" desc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3580" cy="837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558C1" w:rsidRDefault="00855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2B2D"/>
    <w:multiLevelType w:val="hybridMultilevel"/>
    <w:tmpl w:val="2F761F3C"/>
    <w:lvl w:ilvl="0" w:tplc="D89A37B2">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nsid w:val="04EE3EB2"/>
    <w:multiLevelType w:val="hybridMultilevel"/>
    <w:tmpl w:val="3F5C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F521B"/>
    <w:multiLevelType w:val="multilevel"/>
    <w:tmpl w:val="16702D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056F92"/>
    <w:multiLevelType w:val="hybridMultilevel"/>
    <w:tmpl w:val="E5F8EE9E"/>
    <w:lvl w:ilvl="0" w:tplc="A1966284">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4">
    <w:nsid w:val="13556AFB"/>
    <w:multiLevelType w:val="hybridMultilevel"/>
    <w:tmpl w:val="CAE8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32E89"/>
    <w:multiLevelType w:val="multilevel"/>
    <w:tmpl w:val="F3F4A0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C96E49"/>
    <w:multiLevelType w:val="hybridMultilevel"/>
    <w:tmpl w:val="7A22F702"/>
    <w:lvl w:ilvl="0" w:tplc="DDF24AD6">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7">
    <w:nsid w:val="250A1A09"/>
    <w:multiLevelType w:val="hybridMultilevel"/>
    <w:tmpl w:val="FE88654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C6100F"/>
    <w:multiLevelType w:val="multilevel"/>
    <w:tmpl w:val="D8F24A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9756DC"/>
    <w:multiLevelType w:val="hybridMultilevel"/>
    <w:tmpl w:val="424E074A"/>
    <w:lvl w:ilvl="0" w:tplc="B72E12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872834"/>
    <w:multiLevelType w:val="hybridMultilevel"/>
    <w:tmpl w:val="C4605406"/>
    <w:lvl w:ilvl="0" w:tplc="DA36EF02">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11">
    <w:nsid w:val="338E14AB"/>
    <w:multiLevelType w:val="hybridMultilevel"/>
    <w:tmpl w:val="5324E2BA"/>
    <w:lvl w:ilvl="0" w:tplc="A04C1B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484320"/>
    <w:multiLevelType w:val="hybridMultilevel"/>
    <w:tmpl w:val="7F0A3DAE"/>
    <w:lvl w:ilvl="0" w:tplc="CBEE03EC">
      <w:numFmt w:val="bullet"/>
      <w:lvlText w:val="-"/>
      <w:lvlJc w:val="left"/>
      <w:pPr>
        <w:ind w:left="1360" w:hanging="360"/>
      </w:pPr>
      <w:rPr>
        <w:rFonts w:ascii="Arial" w:eastAsia="Calibri" w:hAnsi="Arial" w:cs="Aria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3">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nsid w:val="41AE745E"/>
    <w:multiLevelType w:val="hybridMultilevel"/>
    <w:tmpl w:val="23447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09165C"/>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4966D97"/>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4E24BD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19">
    <w:nsid w:val="564F6DB9"/>
    <w:multiLevelType w:val="multilevel"/>
    <w:tmpl w:val="CAE07B2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864" w:hanging="864"/>
      </w:pPr>
      <w:rPr>
        <w:rFonts w:cs="Times New Roman" w:hint="default"/>
      </w:rPr>
    </w:lvl>
    <w:lvl w:ilvl="4">
      <w:start w:val="1"/>
      <w:numFmt w:val="decimal"/>
      <w:lvlText w:val="%1.%2.%3.%4.%5"/>
      <w:lvlJc w:val="left"/>
      <w:pPr>
        <w:tabs>
          <w:tab w:val="num" w:pos="1440"/>
        </w:tabs>
        <w:ind w:left="1008" w:hanging="1008"/>
      </w:pPr>
      <w:rPr>
        <w:rFonts w:cs="Times New Roman" w:hint="default"/>
      </w:rPr>
    </w:lvl>
    <w:lvl w:ilvl="5">
      <w:start w:val="1"/>
      <w:numFmt w:val="decimal"/>
      <w:lvlText w:val="%1.%2.%3.%4.%5.%6"/>
      <w:lvlJc w:val="left"/>
      <w:pPr>
        <w:tabs>
          <w:tab w:val="num" w:pos="1800"/>
        </w:tabs>
        <w:ind w:left="1152" w:hanging="1152"/>
      </w:pPr>
      <w:rPr>
        <w:rFonts w:cs="Times New Roman" w:hint="default"/>
      </w:rPr>
    </w:lvl>
    <w:lvl w:ilvl="6">
      <w:start w:val="1"/>
      <w:numFmt w:val="decimal"/>
      <w:lvlText w:val="%1.%2.%3.%4.%5.%6.%7"/>
      <w:lvlJc w:val="left"/>
      <w:pPr>
        <w:tabs>
          <w:tab w:val="num" w:pos="1800"/>
        </w:tabs>
        <w:ind w:left="1296" w:hanging="1296"/>
      </w:pPr>
      <w:rPr>
        <w:rFonts w:cs="Times New Roman" w:hint="default"/>
      </w:rPr>
    </w:lvl>
    <w:lvl w:ilvl="7">
      <w:start w:val="1"/>
      <w:numFmt w:val="decimal"/>
      <w:lvlText w:val="%1.%2.%3.%4.%5.%6.%7.%8"/>
      <w:lvlJc w:val="left"/>
      <w:pPr>
        <w:tabs>
          <w:tab w:val="num" w:pos="2160"/>
        </w:tabs>
        <w:ind w:left="1440" w:hanging="1440"/>
      </w:pPr>
      <w:rPr>
        <w:rFonts w:cs="Times New Roman" w:hint="default"/>
      </w:rPr>
    </w:lvl>
    <w:lvl w:ilvl="8">
      <w:start w:val="1"/>
      <w:numFmt w:val="decimal"/>
      <w:lvlText w:val="%1.%2.%3.%4.%5.%6.%7.%8.%9"/>
      <w:lvlJc w:val="left"/>
      <w:pPr>
        <w:tabs>
          <w:tab w:val="num" w:pos="2520"/>
        </w:tabs>
        <w:ind w:left="1584" w:hanging="1584"/>
      </w:pPr>
      <w:rPr>
        <w:rFonts w:cs="Times New Roman" w:hint="default"/>
      </w:rPr>
    </w:lvl>
  </w:abstractNum>
  <w:abstractNum w:abstractNumId="20">
    <w:nsid w:val="56FB2913"/>
    <w:multiLevelType w:val="hybridMultilevel"/>
    <w:tmpl w:val="DA26952E"/>
    <w:lvl w:ilvl="0" w:tplc="CBEE03EC">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9CB0F48"/>
    <w:multiLevelType w:val="multilevel"/>
    <w:tmpl w:val="EF0AE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413CBB"/>
    <w:multiLevelType w:val="multilevel"/>
    <w:tmpl w:val="18828F9C"/>
    <w:lvl w:ilvl="0">
      <w:start w:val="4"/>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8908AD"/>
    <w:multiLevelType w:val="hybridMultilevel"/>
    <w:tmpl w:val="472027F2"/>
    <w:lvl w:ilvl="0" w:tplc="CBEE03EC">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AD86C62"/>
    <w:multiLevelType w:val="hybridMultilevel"/>
    <w:tmpl w:val="39A27460"/>
    <w:lvl w:ilvl="0" w:tplc="28C6B8B6">
      <w:start w:val="2"/>
      <w:numFmt w:val="upperRoman"/>
      <w:lvlText w:val="%1-"/>
      <w:lvlJc w:val="left"/>
      <w:pPr>
        <w:ind w:left="1080" w:hanging="72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DC7B89"/>
    <w:multiLevelType w:val="hybridMultilevel"/>
    <w:tmpl w:val="31F27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E15AD8"/>
    <w:multiLevelType w:val="hybridMultilevel"/>
    <w:tmpl w:val="C630ABBE"/>
    <w:lvl w:ilvl="0" w:tplc="3F62E04E">
      <w:start w:val="1"/>
      <w:numFmt w:val="decimal"/>
      <w:lvlText w:val="%1."/>
      <w:lvlJc w:val="left"/>
      <w:pPr>
        <w:ind w:left="1080" w:hanging="360"/>
      </w:pPr>
      <w:rPr>
        <w:rFonts w:eastAsia="Calibri" w:hint="default"/>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28">
    <w:nsid w:val="615C610F"/>
    <w:multiLevelType w:val="multilevel"/>
    <w:tmpl w:val="B470A4B6"/>
    <w:lvl w:ilvl="0">
      <w:start w:val="7"/>
      <w:numFmt w:val="decimal"/>
      <w:lvlText w:val="%1"/>
      <w:lvlJc w:val="left"/>
      <w:pPr>
        <w:ind w:left="360" w:hanging="360"/>
      </w:pPr>
      <w:rPr>
        <w:rFonts w:hint="default"/>
      </w:rPr>
    </w:lvl>
    <w:lvl w:ilvl="1">
      <w:start w:val="2"/>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9">
    <w:nsid w:val="688C1367"/>
    <w:multiLevelType w:val="hybridMultilevel"/>
    <w:tmpl w:val="79C862AA"/>
    <w:lvl w:ilvl="0" w:tplc="70D28720">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30">
    <w:nsid w:val="6F8E5BD0"/>
    <w:multiLevelType w:val="multilevel"/>
    <w:tmpl w:val="09821A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831F91"/>
    <w:multiLevelType w:val="multilevel"/>
    <w:tmpl w:val="8102B7E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nsid w:val="74D9069B"/>
    <w:multiLevelType w:val="multilevel"/>
    <w:tmpl w:val="480664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795A79"/>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6C5416F"/>
    <w:multiLevelType w:val="multilevel"/>
    <w:tmpl w:val="0D165F9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nsid w:val="7774666C"/>
    <w:multiLevelType w:val="multilevel"/>
    <w:tmpl w:val="FCCA8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F4A1082"/>
    <w:multiLevelType w:val="multilevel"/>
    <w:tmpl w:val="21D09B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F9E1E0C"/>
    <w:multiLevelType w:val="multilevel"/>
    <w:tmpl w:val="B3925F60"/>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FC75389"/>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7"/>
  </w:num>
  <w:num w:numId="2">
    <w:abstractNumId w:val="18"/>
  </w:num>
  <w:num w:numId="3">
    <w:abstractNumId w:val="13"/>
  </w:num>
  <w:num w:numId="4">
    <w:abstractNumId w:val="3"/>
  </w:num>
  <w:num w:numId="5">
    <w:abstractNumId w:val="6"/>
  </w:num>
  <w:num w:numId="6">
    <w:abstractNumId w:val="29"/>
  </w:num>
  <w:num w:numId="7">
    <w:abstractNumId w:val="10"/>
  </w:num>
  <w:num w:numId="8">
    <w:abstractNumId w:val="7"/>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6"/>
  </w:num>
  <w:num w:numId="12">
    <w:abstractNumId w:val="38"/>
  </w:num>
  <w:num w:numId="13">
    <w:abstractNumId w:val="33"/>
  </w:num>
  <w:num w:numId="14">
    <w:abstractNumId w:val="14"/>
  </w:num>
  <w:num w:numId="15">
    <w:abstractNumId w:val="36"/>
  </w:num>
  <w:num w:numId="16">
    <w:abstractNumId w:val="30"/>
  </w:num>
  <w:num w:numId="17">
    <w:abstractNumId w:val="22"/>
  </w:num>
  <w:num w:numId="18">
    <w:abstractNumId w:val="11"/>
  </w:num>
  <w:num w:numId="19">
    <w:abstractNumId w:val="24"/>
  </w:num>
  <w:num w:numId="20">
    <w:abstractNumId w:val="4"/>
  </w:num>
  <w:num w:numId="21">
    <w:abstractNumId w:val="26"/>
  </w:num>
  <w:num w:numId="22">
    <w:abstractNumId w:val="28"/>
  </w:num>
  <w:num w:numId="23">
    <w:abstractNumId w:val="9"/>
  </w:num>
  <w:num w:numId="24">
    <w:abstractNumId w:val="37"/>
  </w:num>
  <w:num w:numId="25">
    <w:abstractNumId w:val="34"/>
  </w:num>
  <w:num w:numId="26">
    <w:abstractNumId w:val="31"/>
  </w:num>
  <w:num w:numId="27">
    <w:abstractNumId w:val="17"/>
  </w:num>
  <w:num w:numId="28">
    <w:abstractNumId w:val="2"/>
  </w:num>
  <w:num w:numId="29">
    <w:abstractNumId w:val="35"/>
  </w:num>
  <w:num w:numId="30">
    <w:abstractNumId w:val="21"/>
  </w:num>
  <w:num w:numId="31">
    <w:abstractNumId w:val="8"/>
  </w:num>
  <w:num w:numId="32">
    <w:abstractNumId w:val="0"/>
  </w:num>
  <w:num w:numId="33">
    <w:abstractNumId w:val="12"/>
  </w:num>
  <w:num w:numId="34">
    <w:abstractNumId w:val="25"/>
  </w:num>
  <w:num w:numId="35">
    <w:abstractNumId w:val="23"/>
  </w:num>
  <w:num w:numId="36">
    <w:abstractNumId w:val="20"/>
  </w:num>
  <w:num w:numId="37">
    <w:abstractNumId w:val="32"/>
  </w:num>
  <w:num w:numId="38">
    <w:abstractNumId w:val="5"/>
  </w:num>
  <w:num w:numId="39">
    <w:abstractNumId w:val="1"/>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048"/>
    <w:rsid w:val="0000040F"/>
    <w:rsid w:val="00001B0A"/>
    <w:rsid w:val="00003A0D"/>
    <w:rsid w:val="00004308"/>
    <w:rsid w:val="00004BE1"/>
    <w:rsid w:val="00006905"/>
    <w:rsid w:val="0000780F"/>
    <w:rsid w:val="00007AD4"/>
    <w:rsid w:val="0001001F"/>
    <w:rsid w:val="00010845"/>
    <w:rsid w:val="00010D8C"/>
    <w:rsid w:val="00011480"/>
    <w:rsid w:val="00011978"/>
    <w:rsid w:val="00012C59"/>
    <w:rsid w:val="00013AAF"/>
    <w:rsid w:val="00014005"/>
    <w:rsid w:val="000179F0"/>
    <w:rsid w:val="00017E1B"/>
    <w:rsid w:val="00020457"/>
    <w:rsid w:val="000207CB"/>
    <w:rsid w:val="000226AB"/>
    <w:rsid w:val="000227A1"/>
    <w:rsid w:val="00022A20"/>
    <w:rsid w:val="000240A8"/>
    <w:rsid w:val="00025FE9"/>
    <w:rsid w:val="00027035"/>
    <w:rsid w:val="00034ABE"/>
    <w:rsid w:val="00035846"/>
    <w:rsid w:val="000419F4"/>
    <w:rsid w:val="00041C38"/>
    <w:rsid w:val="00042D37"/>
    <w:rsid w:val="00042FFA"/>
    <w:rsid w:val="0004322E"/>
    <w:rsid w:val="000440FD"/>
    <w:rsid w:val="00045787"/>
    <w:rsid w:val="00045813"/>
    <w:rsid w:val="00045D5C"/>
    <w:rsid w:val="000474F6"/>
    <w:rsid w:val="00047535"/>
    <w:rsid w:val="00051E3C"/>
    <w:rsid w:val="00052CD2"/>
    <w:rsid w:val="00053201"/>
    <w:rsid w:val="00054627"/>
    <w:rsid w:val="00054E1A"/>
    <w:rsid w:val="000611C1"/>
    <w:rsid w:val="00061AEF"/>
    <w:rsid w:val="00062B1E"/>
    <w:rsid w:val="0006400A"/>
    <w:rsid w:val="0006433D"/>
    <w:rsid w:val="00064680"/>
    <w:rsid w:val="00065172"/>
    <w:rsid w:val="00066739"/>
    <w:rsid w:val="000676B6"/>
    <w:rsid w:val="00067AC4"/>
    <w:rsid w:val="00070262"/>
    <w:rsid w:val="00071CC0"/>
    <w:rsid w:val="00072E4B"/>
    <w:rsid w:val="000736B1"/>
    <w:rsid w:val="00073883"/>
    <w:rsid w:val="00074176"/>
    <w:rsid w:val="00074C65"/>
    <w:rsid w:val="0007504E"/>
    <w:rsid w:val="00075A5D"/>
    <w:rsid w:val="00075F28"/>
    <w:rsid w:val="00075FB6"/>
    <w:rsid w:val="00077088"/>
    <w:rsid w:val="000773DC"/>
    <w:rsid w:val="00077F59"/>
    <w:rsid w:val="000800B0"/>
    <w:rsid w:val="000820C1"/>
    <w:rsid w:val="000834E1"/>
    <w:rsid w:val="0008592C"/>
    <w:rsid w:val="0008686C"/>
    <w:rsid w:val="00086A07"/>
    <w:rsid w:val="000923EA"/>
    <w:rsid w:val="00092E02"/>
    <w:rsid w:val="000930F1"/>
    <w:rsid w:val="000938C9"/>
    <w:rsid w:val="00095E4D"/>
    <w:rsid w:val="00095F9B"/>
    <w:rsid w:val="00096D6A"/>
    <w:rsid w:val="000A1BD4"/>
    <w:rsid w:val="000A1EE4"/>
    <w:rsid w:val="000A2297"/>
    <w:rsid w:val="000A3373"/>
    <w:rsid w:val="000B0F91"/>
    <w:rsid w:val="000B26D4"/>
    <w:rsid w:val="000B305C"/>
    <w:rsid w:val="000B3172"/>
    <w:rsid w:val="000B3A89"/>
    <w:rsid w:val="000B5347"/>
    <w:rsid w:val="000B763D"/>
    <w:rsid w:val="000C1C24"/>
    <w:rsid w:val="000C2ED7"/>
    <w:rsid w:val="000C430E"/>
    <w:rsid w:val="000C4BF9"/>
    <w:rsid w:val="000D085E"/>
    <w:rsid w:val="000D08D4"/>
    <w:rsid w:val="000D0BA9"/>
    <w:rsid w:val="000D1661"/>
    <w:rsid w:val="000D1F52"/>
    <w:rsid w:val="000D2A45"/>
    <w:rsid w:val="000D3290"/>
    <w:rsid w:val="000D3CC3"/>
    <w:rsid w:val="000D5575"/>
    <w:rsid w:val="000D7D9A"/>
    <w:rsid w:val="000E102D"/>
    <w:rsid w:val="000E1063"/>
    <w:rsid w:val="000E1E43"/>
    <w:rsid w:val="000E46B7"/>
    <w:rsid w:val="000E4913"/>
    <w:rsid w:val="000E51FB"/>
    <w:rsid w:val="000E6564"/>
    <w:rsid w:val="000E6E54"/>
    <w:rsid w:val="000E6FDB"/>
    <w:rsid w:val="000F1FE3"/>
    <w:rsid w:val="000F36EC"/>
    <w:rsid w:val="000F52A0"/>
    <w:rsid w:val="000F5958"/>
    <w:rsid w:val="000F6C57"/>
    <w:rsid w:val="000F7588"/>
    <w:rsid w:val="0010004F"/>
    <w:rsid w:val="00101D73"/>
    <w:rsid w:val="0010216C"/>
    <w:rsid w:val="00103C08"/>
    <w:rsid w:val="00104208"/>
    <w:rsid w:val="001055D9"/>
    <w:rsid w:val="001059F2"/>
    <w:rsid w:val="0010777D"/>
    <w:rsid w:val="0010791A"/>
    <w:rsid w:val="00110B10"/>
    <w:rsid w:val="00111013"/>
    <w:rsid w:val="00111A63"/>
    <w:rsid w:val="0011216C"/>
    <w:rsid w:val="00112245"/>
    <w:rsid w:val="001164B9"/>
    <w:rsid w:val="00120C1E"/>
    <w:rsid w:val="00122763"/>
    <w:rsid w:val="001228CE"/>
    <w:rsid w:val="0012305B"/>
    <w:rsid w:val="0012401F"/>
    <w:rsid w:val="001240F7"/>
    <w:rsid w:val="00125FA7"/>
    <w:rsid w:val="001306D1"/>
    <w:rsid w:val="00130B2E"/>
    <w:rsid w:val="001311B5"/>
    <w:rsid w:val="00131CCB"/>
    <w:rsid w:val="00132BB7"/>
    <w:rsid w:val="00133C3E"/>
    <w:rsid w:val="00135405"/>
    <w:rsid w:val="001366C1"/>
    <w:rsid w:val="00137467"/>
    <w:rsid w:val="00137A52"/>
    <w:rsid w:val="001402F5"/>
    <w:rsid w:val="0014100B"/>
    <w:rsid w:val="00141526"/>
    <w:rsid w:val="0014284B"/>
    <w:rsid w:val="00142DF9"/>
    <w:rsid w:val="00143CBE"/>
    <w:rsid w:val="00145E84"/>
    <w:rsid w:val="001472B1"/>
    <w:rsid w:val="00147C94"/>
    <w:rsid w:val="00150295"/>
    <w:rsid w:val="0015036F"/>
    <w:rsid w:val="0015145E"/>
    <w:rsid w:val="00152C2E"/>
    <w:rsid w:val="0015460D"/>
    <w:rsid w:val="00154667"/>
    <w:rsid w:val="00154ED6"/>
    <w:rsid w:val="001565B6"/>
    <w:rsid w:val="00156624"/>
    <w:rsid w:val="00157F75"/>
    <w:rsid w:val="00160057"/>
    <w:rsid w:val="00160C67"/>
    <w:rsid w:val="0016144A"/>
    <w:rsid w:val="00162002"/>
    <w:rsid w:val="00162F01"/>
    <w:rsid w:val="0016368E"/>
    <w:rsid w:val="00164AB0"/>
    <w:rsid w:val="001659C5"/>
    <w:rsid w:val="00170C1F"/>
    <w:rsid w:val="00171FF9"/>
    <w:rsid w:val="00172EBF"/>
    <w:rsid w:val="00173B56"/>
    <w:rsid w:val="00173DC8"/>
    <w:rsid w:val="00176CF2"/>
    <w:rsid w:val="00180222"/>
    <w:rsid w:val="0018157C"/>
    <w:rsid w:val="00182356"/>
    <w:rsid w:val="00184568"/>
    <w:rsid w:val="00185742"/>
    <w:rsid w:val="00185D5F"/>
    <w:rsid w:val="001876C1"/>
    <w:rsid w:val="00187A0B"/>
    <w:rsid w:val="00187D68"/>
    <w:rsid w:val="0019147E"/>
    <w:rsid w:val="00193AAC"/>
    <w:rsid w:val="00194DD7"/>
    <w:rsid w:val="0019505E"/>
    <w:rsid w:val="0019778B"/>
    <w:rsid w:val="001A12D6"/>
    <w:rsid w:val="001A514B"/>
    <w:rsid w:val="001A5ACC"/>
    <w:rsid w:val="001A66C4"/>
    <w:rsid w:val="001A76E4"/>
    <w:rsid w:val="001B2C3D"/>
    <w:rsid w:val="001B30C1"/>
    <w:rsid w:val="001B37BC"/>
    <w:rsid w:val="001B495B"/>
    <w:rsid w:val="001B5AE0"/>
    <w:rsid w:val="001B6974"/>
    <w:rsid w:val="001B6CC0"/>
    <w:rsid w:val="001B6EC0"/>
    <w:rsid w:val="001B6FCA"/>
    <w:rsid w:val="001C0832"/>
    <w:rsid w:val="001C0F1A"/>
    <w:rsid w:val="001C12C5"/>
    <w:rsid w:val="001C1D43"/>
    <w:rsid w:val="001C4BB7"/>
    <w:rsid w:val="001C4CBC"/>
    <w:rsid w:val="001C4F97"/>
    <w:rsid w:val="001C5690"/>
    <w:rsid w:val="001C6364"/>
    <w:rsid w:val="001C6BD8"/>
    <w:rsid w:val="001C7BC8"/>
    <w:rsid w:val="001D092B"/>
    <w:rsid w:val="001D4323"/>
    <w:rsid w:val="001D515B"/>
    <w:rsid w:val="001D56CB"/>
    <w:rsid w:val="001D5DCA"/>
    <w:rsid w:val="001D609D"/>
    <w:rsid w:val="001D7A58"/>
    <w:rsid w:val="001E07D2"/>
    <w:rsid w:val="001E353E"/>
    <w:rsid w:val="001E5412"/>
    <w:rsid w:val="001E7C1D"/>
    <w:rsid w:val="001F1221"/>
    <w:rsid w:val="001F15D4"/>
    <w:rsid w:val="001F1DB1"/>
    <w:rsid w:val="001F1DD9"/>
    <w:rsid w:val="001F258D"/>
    <w:rsid w:val="001F6A08"/>
    <w:rsid w:val="00200A1E"/>
    <w:rsid w:val="00201651"/>
    <w:rsid w:val="0020178E"/>
    <w:rsid w:val="00201CCF"/>
    <w:rsid w:val="00202530"/>
    <w:rsid w:val="002040E1"/>
    <w:rsid w:val="00204632"/>
    <w:rsid w:val="002065F6"/>
    <w:rsid w:val="00210634"/>
    <w:rsid w:val="002110E3"/>
    <w:rsid w:val="002126E2"/>
    <w:rsid w:val="00213FAB"/>
    <w:rsid w:val="0021461C"/>
    <w:rsid w:val="00217718"/>
    <w:rsid w:val="002207DC"/>
    <w:rsid w:val="002222C2"/>
    <w:rsid w:val="00222DB6"/>
    <w:rsid w:val="002253A6"/>
    <w:rsid w:val="002254A5"/>
    <w:rsid w:val="002264EE"/>
    <w:rsid w:val="002268A6"/>
    <w:rsid w:val="00232C09"/>
    <w:rsid w:val="00235911"/>
    <w:rsid w:val="00235977"/>
    <w:rsid w:val="00236048"/>
    <w:rsid w:val="00237835"/>
    <w:rsid w:val="00241320"/>
    <w:rsid w:val="0024134F"/>
    <w:rsid w:val="00241C0C"/>
    <w:rsid w:val="00241FAA"/>
    <w:rsid w:val="002424CF"/>
    <w:rsid w:val="002424D1"/>
    <w:rsid w:val="00243878"/>
    <w:rsid w:val="00243D7A"/>
    <w:rsid w:val="00244747"/>
    <w:rsid w:val="002450F2"/>
    <w:rsid w:val="00245B63"/>
    <w:rsid w:val="00246BED"/>
    <w:rsid w:val="00247C2B"/>
    <w:rsid w:val="00250385"/>
    <w:rsid w:val="00251F94"/>
    <w:rsid w:val="002522FC"/>
    <w:rsid w:val="00252804"/>
    <w:rsid w:val="00252CA3"/>
    <w:rsid w:val="0025407C"/>
    <w:rsid w:val="00256143"/>
    <w:rsid w:val="0025643B"/>
    <w:rsid w:val="002566DC"/>
    <w:rsid w:val="0025745A"/>
    <w:rsid w:val="00260AD9"/>
    <w:rsid w:val="00260C72"/>
    <w:rsid w:val="00260D39"/>
    <w:rsid w:val="0026114A"/>
    <w:rsid w:val="002626C4"/>
    <w:rsid w:val="00262B79"/>
    <w:rsid w:val="00262BEC"/>
    <w:rsid w:val="00263140"/>
    <w:rsid w:val="002643A1"/>
    <w:rsid w:val="00264E50"/>
    <w:rsid w:val="0026713C"/>
    <w:rsid w:val="002671F0"/>
    <w:rsid w:val="00270BE1"/>
    <w:rsid w:val="0027191B"/>
    <w:rsid w:val="002727F7"/>
    <w:rsid w:val="00273F8F"/>
    <w:rsid w:val="00275108"/>
    <w:rsid w:val="0027587A"/>
    <w:rsid w:val="00275A64"/>
    <w:rsid w:val="00280BD8"/>
    <w:rsid w:val="00280F84"/>
    <w:rsid w:val="002811BB"/>
    <w:rsid w:val="002840DA"/>
    <w:rsid w:val="00284677"/>
    <w:rsid w:val="0028627C"/>
    <w:rsid w:val="002869D5"/>
    <w:rsid w:val="00286D6A"/>
    <w:rsid w:val="00287180"/>
    <w:rsid w:val="0028720C"/>
    <w:rsid w:val="00287FF8"/>
    <w:rsid w:val="00291D5B"/>
    <w:rsid w:val="00293AFD"/>
    <w:rsid w:val="00295976"/>
    <w:rsid w:val="002967E9"/>
    <w:rsid w:val="00297572"/>
    <w:rsid w:val="00297A31"/>
    <w:rsid w:val="00297E90"/>
    <w:rsid w:val="002A134C"/>
    <w:rsid w:val="002A2D72"/>
    <w:rsid w:val="002A2E48"/>
    <w:rsid w:val="002A3E03"/>
    <w:rsid w:val="002A40A7"/>
    <w:rsid w:val="002A4803"/>
    <w:rsid w:val="002A6719"/>
    <w:rsid w:val="002A6B0A"/>
    <w:rsid w:val="002A7D2B"/>
    <w:rsid w:val="002B274B"/>
    <w:rsid w:val="002B28D1"/>
    <w:rsid w:val="002B2D39"/>
    <w:rsid w:val="002B3F59"/>
    <w:rsid w:val="002B4EDC"/>
    <w:rsid w:val="002B5122"/>
    <w:rsid w:val="002B64A0"/>
    <w:rsid w:val="002B6808"/>
    <w:rsid w:val="002B7B34"/>
    <w:rsid w:val="002B7E46"/>
    <w:rsid w:val="002C12AF"/>
    <w:rsid w:val="002C22FB"/>
    <w:rsid w:val="002C357D"/>
    <w:rsid w:val="002C39C5"/>
    <w:rsid w:val="002C581C"/>
    <w:rsid w:val="002C6522"/>
    <w:rsid w:val="002C67ED"/>
    <w:rsid w:val="002C7857"/>
    <w:rsid w:val="002D09A8"/>
    <w:rsid w:val="002D1D4F"/>
    <w:rsid w:val="002D2151"/>
    <w:rsid w:val="002D29FB"/>
    <w:rsid w:val="002D51EC"/>
    <w:rsid w:val="002D64A4"/>
    <w:rsid w:val="002D69EB"/>
    <w:rsid w:val="002D7107"/>
    <w:rsid w:val="002E081B"/>
    <w:rsid w:val="002E3320"/>
    <w:rsid w:val="002E4A4C"/>
    <w:rsid w:val="002E5E12"/>
    <w:rsid w:val="002E689F"/>
    <w:rsid w:val="002F050D"/>
    <w:rsid w:val="002F062B"/>
    <w:rsid w:val="002F0844"/>
    <w:rsid w:val="002F1E15"/>
    <w:rsid w:val="002F31A2"/>
    <w:rsid w:val="002F3339"/>
    <w:rsid w:val="002F3D0D"/>
    <w:rsid w:val="002F5F28"/>
    <w:rsid w:val="002F661C"/>
    <w:rsid w:val="002F7237"/>
    <w:rsid w:val="002F7F98"/>
    <w:rsid w:val="003008E3"/>
    <w:rsid w:val="0030173F"/>
    <w:rsid w:val="00301C1A"/>
    <w:rsid w:val="003026F3"/>
    <w:rsid w:val="003032F6"/>
    <w:rsid w:val="00303F0C"/>
    <w:rsid w:val="003047C7"/>
    <w:rsid w:val="0030587B"/>
    <w:rsid w:val="0030692D"/>
    <w:rsid w:val="003072CC"/>
    <w:rsid w:val="00313F0B"/>
    <w:rsid w:val="003140B3"/>
    <w:rsid w:val="003218AE"/>
    <w:rsid w:val="00323786"/>
    <w:rsid w:val="003271DD"/>
    <w:rsid w:val="00327776"/>
    <w:rsid w:val="003279C5"/>
    <w:rsid w:val="00327FC8"/>
    <w:rsid w:val="00330F86"/>
    <w:rsid w:val="00332EE5"/>
    <w:rsid w:val="00333677"/>
    <w:rsid w:val="00333690"/>
    <w:rsid w:val="003341EC"/>
    <w:rsid w:val="00335F8C"/>
    <w:rsid w:val="00342228"/>
    <w:rsid w:val="00344889"/>
    <w:rsid w:val="00344BA1"/>
    <w:rsid w:val="00345C90"/>
    <w:rsid w:val="00350803"/>
    <w:rsid w:val="00354696"/>
    <w:rsid w:val="00354AF3"/>
    <w:rsid w:val="00354D9B"/>
    <w:rsid w:val="00356632"/>
    <w:rsid w:val="00357A72"/>
    <w:rsid w:val="003606EF"/>
    <w:rsid w:val="00360CC4"/>
    <w:rsid w:val="00361E47"/>
    <w:rsid w:val="003623B3"/>
    <w:rsid w:val="00362C60"/>
    <w:rsid w:val="00362C8C"/>
    <w:rsid w:val="0036362D"/>
    <w:rsid w:val="003636B5"/>
    <w:rsid w:val="00363FF9"/>
    <w:rsid w:val="00364996"/>
    <w:rsid w:val="0036639F"/>
    <w:rsid w:val="0036655D"/>
    <w:rsid w:val="00366F9F"/>
    <w:rsid w:val="00370B4B"/>
    <w:rsid w:val="00370D2E"/>
    <w:rsid w:val="003728A8"/>
    <w:rsid w:val="003732D8"/>
    <w:rsid w:val="00377A71"/>
    <w:rsid w:val="003800A6"/>
    <w:rsid w:val="00383125"/>
    <w:rsid w:val="003832E2"/>
    <w:rsid w:val="003839FC"/>
    <w:rsid w:val="00383FCC"/>
    <w:rsid w:val="0038485E"/>
    <w:rsid w:val="00384AD9"/>
    <w:rsid w:val="00385035"/>
    <w:rsid w:val="0038654A"/>
    <w:rsid w:val="00386BA5"/>
    <w:rsid w:val="00386DD3"/>
    <w:rsid w:val="00390A69"/>
    <w:rsid w:val="00390CB9"/>
    <w:rsid w:val="00390EE4"/>
    <w:rsid w:val="00391189"/>
    <w:rsid w:val="0039162F"/>
    <w:rsid w:val="00392C25"/>
    <w:rsid w:val="00392FDC"/>
    <w:rsid w:val="00393BBE"/>
    <w:rsid w:val="00393FCD"/>
    <w:rsid w:val="00395521"/>
    <w:rsid w:val="00395933"/>
    <w:rsid w:val="00396503"/>
    <w:rsid w:val="00396E97"/>
    <w:rsid w:val="0039792C"/>
    <w:rsid w:val="00397EC0"/>
    <w:rsid w:val="003A30F5"/>
    <w:rsid w:val="003A3A3E"/>
    <w:rsid w:val="003A3C51"/>
    <w:rsid w:val="003A44AA"/>
    <w:rsid w:val="003A4644"/>
    <w:rsid w:val="003A7555"/>
    <w:rsid w:val="003B030C"/>
    <w:rsid w:val="003B3A4D"/>
    <w:rsid w:val="003B3C45"/>
    <w:rsid w:val="003B3EA3"/>
    <w:rsid w:val="003B5017"/>
    <w:rsid w:val="003B5917"/>
    <w:rsid w:val="003B6811"/>
    <w:rsid w:val="003B7FDE"/>
    <w:rsid w:val="003C0D64"/>
    <w:rsid w:val="003C0DCC"/>
    <w:rsid w:val="003C13BF"/>
    <w:rsid w:val="003C2EC8"/>
    <w:rsid w:val="003C53C7"/>
    <w:rsid w:val="003C61F2"/>
    <w:rsid w:val="003C6610"/>
    <w:rsid w:val="003C6AC6"/>
    <w:rsid w:val="003C72E3"/>
    <w:rsid w:val="003D16D3"/>
    <w:rsid w:val="003D40AE"/>
    <w:rsid w:val="003D41AA"/>
    <w:rsid w:val="003D4931"/>
    <w:rsid w:val="003D4A61"/>
    <w:rsid w:val="003D4EE0"/>
    <w:rsid w:val="003D4FFC"/>
    <w:rsid w:val="003D513B"/>
    <w:rsid w:val="003D7447"/>
    <w:rsid w:val="003D74A1"/>
    <w:rsid w:val="003E0BC6"/>
    <w:rsid w:val="003E0E36"/>
    <w:rsid w:val="003E0E59"/>
    <w:rsid w:val="003E11D2"/>
    <w:rsid w:val="003E2953"/>
    <w:rsid w:val="003E3AA1"/>
    <w:rsid w:val="003E45B7"/>
    <w:rsid w:val="003E57AE"/>
    <w:rsid w:val="003E5E84"/>
    <w:rsid w:val="003E629C"/>
    <w:rsid w:val="003F00EB"/>
    <w:rsid w:val="003F2E8B"/>
    <w:rsid w:val="003F3674"/>
    <w:rsid w:val="003F3847"/>
    <w:rsid w:val="003F6BB7"/>
    <w:rsid w:val="003F6D54"/>
    <w:rsid w:val="003F7C21"/>
    <w:rsid w:val="0040039D"/>
    <w:rsid w:val="00400BC5"/>
    <w:rsid w:val="00401F57"/>
    <w:rsid w:val="004020F8"/>
    <w:rsid w:val="00402918"/>
    <w:rsid w:val="00402D0A"/>
    <w:rsid w:val="00403CAE"/>
    <w:rsid w:val="00404392"/>
    <w:rsid w:val="004064C0"/>
    <w:rsid w:val="00410178"/>
    <w:rsid w:val="00410B18"/>
    <w:rsid w:val="00413150"/>
    <w:rsid w:val="0041663C"/>
    <w:rsid w:val="00417D2B"/>
    <w:rsid w:val="004218A9"/>
    <w:rsid w:val="00422A6A"/>
    <w:rsid w:val="00424726"/>
    <w:rsid w:val="004256E3"/>
    <w:rsid w:val="00426D60"/>
    <w:rsid w:val="0042795A"/>
    <w:rsid w:val="00427E12"/>
    <w:rsid w:val="00432585"/>
    <w:rsid w:val="004334F4"/>
    <w:rsid w:val="00433627"/>
    <w:rsid w:val="00433792"/>
    <w:rsid w:val="00433BE3"/>
    <w:rsid w:val="004348EF"/>
    <w:rsid w:val="0043643B"/>
    <w:rsid w:val="0043662F"/>
    <w:rsid w:val="004409F3"/>
    <w:rsid w:val="00441204"/>
    <w:rsid w:val="00442419"/>
    <w:rsid w:val="00442EC6"/>
    <w:rsid w:val="0044329D"/>
    <w:rsid w:val="004451BE"/>
    <w:rsid w:val="004467B7"/>
    <w:rsid w:val="00446CBD"/>
    <w:rsid w:val="004471ED"/>
    <w:rsid w:val="00450B85"/>
    <w:rsid w:val="0045186C"/>
    <w:rsid w:val="004526C0"/>
    <w:rsid w:val="00453009"/>
    <w:rsid w:val="0045557D"/>
    <w:rsid w:val="0045716D"/>
    <w:rsid w:val="00457707"/>
    <w:rsid w:val="00460384"/>
    <w:rsid w:val="0046065F"/>
    <w:rsid w:val="00460B46"/>
    <w:rsid w:val="00462271"/>
    <w:rsid w:val="0046333C"/>
    <w:rsid w:val="00464F4E"/>
    <w:rsid w:val="00464F53"/>
    <w:rsid w:val="00466148"/>
    <w:rsid w:val="004679E6"/>
    <w:rsid w:val="004760DE"/>
    <w:rsid w:val="00476468"/>
    <w:rsid w:val="0047671C"/>
    <w:rsid w:val="004838B0"/>
    <w:rsid w:val="00485DE4"/>
    <w:rsid w:val="00486246"/>
    <w:rsid w:val="0048686D"/>
    <w:rsid w:val="00491ECC"/>
    <w:rsid w:val="004920E3"/>
    <w:rsid w:val="004920F6"/>
    <w:rsid w:val="00495BB9"/>
    <w:rsid w:val="00495D38"/>
    <w:rsid w:val="004962FC"/>
    <w:rsid w:val="004A0F65"/>
    <w:rsid w:val="004A1AAF"/>
    <w:rsid w:val="004A2078"/>
    <w:rsid w:val="004A48A4"/>
    <w:rsid w:val="004A706A"/>
    <w:rsid w:val="004A7392"/>
    <w:rsid w:val="004A7677"/>
    <w:rsid w:val="004B2FD4"/>
    <w:rsid w:val="004B300E"/>
    <w:rsid w:val="004B31C8"/>
    <w:rsid w:val="004B47A7"/>
    <w:rsid w:val="004B4BC8"/>
    <w:rsid w:val="004B664C"/>
    <w:rsid w:val="004B6ADE"/>
    <w:rsid w:val="004B738A"/>
    <w:rsid w:val="004C08A6"/>
    <w:rsid w:val="004C0C80"/>
    <w:rsid w:val="004C0CCB"/>
    <w:rsid w:val="004C2681"/>
    <w:rsid w:val="004C2FF3"/>
    <w:rsid w:val="004C4861"/>
    <w:rsid w:val="004C56E8"/>
    <w:rsid w:val="004D5A54"/>
    <w:rsid w:val="004D63CD"/>
    <w:rsid w:val="004D6CBC"/>
    <w:rsid w:val="004D7264"/>
    <w:rsid w:val="004D79C3"/>
    <w:rsid w:val="004E4DF5"/>
    <w:rsid w:val="004E4DFD"/>
    <w:rsid w:val="004E5D13"/>
    <w:rsid w:val="004E6A1F"/>
    <w:rsid w:val="004E7217"/>
    <w:rsid w:val="004F0323"/>
    <w:rsid w:val="004F069F"/>
    <w:rsid w:val="004F1CAC"/>
    <w:rsid w:val="004F29A8"/>
    <w:rsid w:val="004F2AEA"/>
    <w:rsid w:val="004F2C1E"/>
    <w:rsid w:val="004F345D"/>
    <w:rsid w:val="004F4CDD"/>
    <w:rsid w:val="004F678E"/>
    <w:rsid w:val="004F6A91"/>
    <w:rsid w:val="004F6CC3"/>
    <w:rsid w:val="004F7145"/>
    <w:rsid w:val="004F74E8"/>
    <w:rsid w:val="005001D7"/>
    <w:rsid w:val="00500C65"/>
    <w:rsid w:val="0050252D"/>
    <w:rsid w:val="00502BE4"/>
    <w:rsid w:val="00502C53"/>
    <w:rsid w:val="00503C80"/>
    <w:rsid w:val="005047C5"/>
    <w:rsid w:val="00504CCC"/>
    <w:rsid w:val="00505C9C"/>
    <w:rsid w:val="0051159D"/>
    <w:rsid w:val="005133F3"/>
    <w:rsid w:val="00513CEB"/>
    <w:rsid w:val="005147CE"/>
    <w:rsid w:val="0051601D"/>
    <w:rsid w:val="00517B12"/>
    <w:rsid w:val="00517D40"/>
    <w:rsid w:val="00517E8F"/>
    <w:rsid w:val="005208A1"/>
    <w:rsid w:val="00521834"/>
    <w:rsid w:val="005221AE"/>
    <w:rsid w:val="005239CD"/>
    <w:rsid w:val="005244C9"/>
    <w:rsid w:val="00524E9E"/>
    <w:rsid w:val="00530EB9"/>
    <w:rsid w:val="0053139F"/>
    <w:rsid w:val="00531689"/>
    <w:rsid w:val="005327BC"/>
    <w:rsid w:val="005328C3"/>
    <w:rsid w:val="00533C1E"/>
    <w:rsid w:val="00534803"/>
    <w:rsid w:val="00534EE3"/>
    <w:rsid w:val="00534F5F"/>
    <w:rsid w:val="00535110"/>
    <w:rsid w:val="005355F2"/>
    <w:rsid w:val="00541EC2"/>
    <w:rsid w:val="00542228"/>
    <w:rsid w:val="00543013"/>
    <w:rsid w:val="00545058"/>
    <w:rsid w:val="0054626A"/>
    <w:rsid w:val="00546983"/>
    <w:rsid w:val="0054701F"/>
    <w:rsid w:val="0054721F"/>
    <w:rsid w:val="005475D7"/>
    <w:rsid w:val="00547CE7"/>
    <w:rsid w:val="005507B1"/>
    <w:rsid w:val="00553830"/>
    <w:rsid w:val="00554FEB"/>
    <w:rsid w:val="00555AC4"/>
    <w:rsid w:val="00560629"/>
    <w:rsid w:val="00560C61"/>
    <w:rsid w:val="00561083"/>
    <w:rsid w:val="00561EDD"/>
    <w:rsid w:val="00563B7A"/>
    <w:rsid w:val="005646D9"/>
    <w:rsid w:val="00564890"/>
    <w:rsid w:val="0056562F"/>
    <w:rsid w:val="005661F1"/>
    <w:rsid w:val="00566E2B"/>
    <w:rsid w:val="0056730A"/>
    <w:rsid w:val="00567848"/>
    <w:rsid w:val="0057048D"/>
    <w:rsid w:val="0057220F"/>
    <w:rsid w:val="005754BA"/>
    <w:rsid w:val="0058071A"/>
    <w:rsid w:val="005808D0"/>
    <w:rsid w:val="005822C8"/>
    <w:rsid w:val="0058273D"/>
    <w:rsid w:val="00582A82"/>
    <w:rsid w:val="00582BE7"/>
    <w:rsid w:val="005831E4"/>
    <w:rsid w:val="00583535"/>
    <w:rsid w:val="00584025"/>
    <w:rsid w:val="00584A08"/>
    <w:rsid w:val="00584DB4"/>
    <w:rsid w:val="005906DF"/>
    <w:rsid w:val="00590784"/>
    <w:rsid w:val="00592A65"/>
    <w:rsid w:val="005932BB"/>
    <w:rsid w:val="00593499"/>
    <w:rsid w:val="00593826"/>
    <w:rsid w:val="005944B6"/>
    <w:rsid w:val="00595290"/>
    <w:rsid w:val="005963CE"/>
    <w:rsid w:val="00596D0B"/>
    <w:rsid w:val="005A0D83"/>
    <w:rsid w:val="005A1A83"/>
    <w:rsid w:val="005A1B6F"/>
    <w:rsid w:val="005A46A0"/>
    <w:rsid w:val="005A6A2C"/>
    <w:rsid w:val="005A7518"/>
    <w:rsid w:val="005A7586"/>
    <w:rsid w:val="005A7DC9"/>
    <w:rsid w:val="005B0B78"/>
    <w:rsid w:val="005B283B"/>
    <w:rsid w:val="005B3F4C"/>
    <w:rsid w:val="005B4342"/>
    <w:rsid w:val="005B6154"/>
    <w:rsid w:val="005B68A6"/>
    <w:rsid w:val="005C0C51"/>
    <w:rsid w:val="005C158F"/>
    <w:rsid w:val="005C15C9"/>
    <w:rsid w:val="005C2BD5"/>
    <w:rsid w:val="005C52E6"/>
    <w:rsid w:val="005D16DF"/>
    <w:rsid w:val="005D238F"/>
    <w:rsid w:val="005D32F4"/>
    <w:rsid w:val="005D38B6"/>
    <w:rsid w:val="005D414A"/>
    <w:rsid w:val="005D5B42"/>
    <w:rsid w:val="005D6A9F"/>
    <w:rsid w:val="005D6AC5"/>
    <w:rsid w:val="005E03C4"/>
    <w:rsid w:val="005E12E6"/>
    <w:rsid w:val="005E2B5E"/>
    <w:rsid w:val="005E4126"/>
    <w:rsid w:val="005E5048"/>
    <w:rsid w:val="005E55F2"/>
    <w:rsid w:val="005E583E"/>
    <w:rsid w:val="005E594A"/>
    <w:rsid w:val="005F001D"/>
    <w:rsid w:val="005F32E8"/>
    <w:rsid w:val="005F38E5"/>
    <w:rsid w:val="005F7043"/>
    <w:rsid w:val="005F7180"/>
    <w:rsid w:val="00600104"/>
    <w:rsid w:val="006001C3"/>
    <w:rsid w:val="00600265"/>
    <w:rsid w:val="0060095E"/>
    <w:rsid w:val="00600E2A"/>
    <w:rsid w:val="00601579"/>
    <w:rsid w:val="00601A64"/>
    <w:rsid w:val="006021ED"/>
    <w:rsid w:val="006037E9"/>
    <w:rsid w:val="0060425E"/>
    <w:rsid w:val="006078E1"/>
    <w:rsid w:val="006129C2"/>
    <w:rsid w:val="00615C18"/>
    <w:rsid w:val="00616071"/>
    <w:rsid w:val="00616D37"/>
    <w:rsid w:val="00616E9F"/>
    <w:rsid w:val="006200BA"/>
    <w:rsid w:val="006205B2"/>
    <w:rsid w:val="00620CF7"/>
    <w:rsid w:val="006245D5"/>
    <w:rsid w:val="006260A7"/>
    <w:rsid w:val="00630B4B"/>
    <w:rsid w:val="00631F7F"/>
    <w:rsid w:val="006323D5"/>
    <w:rsid w:val="006327C0"/>
    <w:rsid w:val="006328EB"/>
    <w:rsid w:val="0063331D"/>
    <w:rsid w:val="00634E14"/>
    <w:rsid w:val="006359C2"/>
    <w:rsid w:val="00636592"/>
    <w:rsid w:val="006367B5"/>
    <w:rsid w:val="00640664"/>
    <w:rsid w:val="006413B0"/>
    <w:rsid w:val="006416E1"/>
    <w:rsid w:val="0064205D"/>
    <w:rsid w:val="00644338"/>
    <w:rsid w:val="00646AE8"/>
    <w:rsid w:val="00647DAC"/>
    <w:rsid w:val="0065140F"/>
    <w:rsid w:val="006525EA"/>
    <w:rsid w:val="006529B6"/>
    <w:rsid w:val="00652B5F"/>
    <w:rsid w:val="00654164"/>
    <w:rsid w:val="006555D0"/>
    <w:rsid w:val="00655BBB"/>
    <w:rsid w:val="00655F54"/>
    <w:rsid w:val="006613B4"/>
    <w:rsid w:val="00661505"/>
    <w:rsid w:val="00665CDA"/>
    <w:rsid w:val="00667B7E"/>
    <w:rsid w:val="00672065"/>
    <w:rsid w:val="00672093"/>
    <w:rsid w:val="00672A28"/>
    <w:rsid w:val="00673006"/>
    <w:rsid w:val="00673502"/>
    <w:rsid w:val="0067534C"/>
    <w:rsid w:val="00675B9F"/>
    <w:rsid w:val="00675DF0"/>
    <w:rsid w:val="00676058"/>
    <w:rsid w:val="00681B12"/>
    <w:rsid w:val="00681D32"/>
    <w:rsid w:val="00684011"/>
    <w:rsid w:val="00685624"/>
    <w:rsid w:val="00687A7C"/>
    <w:rsid w:val="00687D94"/>
    <w:rsid w:val="006919C8"/>
    <w:rsid w:val="006919E1"/>
    <w:rsid w:val="006940D1"/>
    <w:rsid w:val="00694307"/>
    <w:rsid w:val="0069480E"/>
    <w:rsid w:val="0069568D"/>
    <w:rsid w:val="00695788"/>
    <w:rsid w:val="00695A17"/>
    <w:rsid w:val="00695C8C"/>
    <w:rsid w:val="00696292"/>
    <w:rsid w:val="0069743F"/>
    <w:rsid w:val="006A2803"/>
    <w:rsid w:val="006A2A9D"/>
    <w:rsid w:val="006A31C6"/>
    <w:rsid w:val="006A4A07"/>
    <w:rsid w:val="006A504C"/>
    <w:rsid w:val="006A5612"/>
    <w:rsid w:val="006A7F67"/>
    <w:rsid w:val="006B0A0E"/>
    <w:rsid w:val="006B2A76"/>
    <w:rsid w:val="006B3AEA"/>
    <w:rsid w:val="006B76CF"/>
    <w:rsid w:val="006C064C"/>
    <w:rsid w:val="006C1384"/>
    <w:rsid w:val="006C157A"/>
    <w:rsid w:val="006C4F93"/>
    <w:rsid w:val="006C5FFD"/>
    <w:rsid w:val="006D0CFF"/>
    <w:rsid w:val="006D2C7E"/>
    <w:rsid w:val="006D329D"/>
    <w:rsid w:val="006D6F8C"/>
    <w:rsid w:val="006E493E"/>
    <w:rsid w:val="006E4CB3"/>
    <w:rsid w:val="006E53BC"/>
    <w:rsid w:val="006E7C06"/>
    <w:rsid w:val="006F183E"/>
    <w:rsid w:val="006F3E03"/>
    <w:rsid w:val="006F40A2"/>
    <w:rsid w:val="006F431B"/>
    <w:rsid w:val="006F6B24"/>
    <w:rsid w:val="00700B99"/>
    <w:rsid w:val="007010FC"/>
    <w:rsid w:val="007017BC"/>
    <w:rsid w:val="00703ADE"/>
    <w:rsid w:val="007058B8"/>
    <w:rsid w:val="007071CF"/>
    <w:rsid w:val="00707559"/>
    <w:rsid w:val="00707703"/>
    <w:rsid w:val="0071061E"/>
    <w:rsid w:val="0071117B"/>
    <w:rsid w:val="00711C5A"/>
    <w:rsid w:val="0071267E"/>
    <w:rsid w:val="0071296B"/>
    <w:rsid w:val="00713C43"/>
    <w:rsid w:val="00713E5D"/>
    <w:rsid w:val="00714448"/>
    <w:rsid w:val="0071607D"/>
    <w:rsid w:val="00716E41"/>
    <w:rsid w:val="00720D36"/>
    <w:rsid w:val="007212F2"/>
    <w:rsid w:val="0072140A"/>
    <w:rsid w:val="0072142C"/>
    <w:rsid w:val="007215E5"/>
    <w:rsid w:val="00721BAA"/>
    <w:rsid w:val="007228A5"/>
    <w:rsid w:val="00723AAB"/>
    <w:rsid w:val="00724313"/>
    <w:rsid w:val="00724980"/>
    <w:rsid w:val="007253A3"/>
    <w:rsid w:val="00725DE6"/>
    <w:rsid w:val="00727EAC"/>
    <w:rsid w:val="007303E1"/>
    <w:rsid w:val="00730C53"/>
    <w:rsid w:val="007353A3"/>
    <w:rsid w:val="00735C5E"/>
    <w:rsid w:val="00736A0F"/>
    <w:rsid w:val="00736D19"/>
    <w:rsid w:val="00737418"/>
    <w:rsid w:val="00737506"/>
    <w:rsid w:val="007422D3"/>
    <w:rsid w:val="00742AB7"/>
    <w:rsid w:val="007436F6"/>
    <w:rsid w:val="00744020"/>
    <w:rsid w:val="007441B0"/>
    <w:rsid w:val="007450CE"/>
    <w:rsid w:val="007454B2"/>
    <w:rsid w:val="00746454"/>
    <w:rsid w:val="00746BC8"/>
    <w:rsid w:val="00747B2D"/>
    <w:rsid w:val="00753DEF"/>
    <w:rsid w:val="00753DFA"/>
    <w:rsid w:val="007546BB"/>
    <w:rsid w:val="00757184"/>
    <w:rsid w:val="0076002B"/>
    <w:rsid w:val="0076110A"/>
    <w:rsid w:val="00763392"/>
    <w:rsid w:val="00763D9C"/>
    <w:rsid w:val="00764549"/>
    <w:rsid w:val="00764935"/>
    <w:rsid w:val="00765287"/>
    <w:rsid w:val="0076570F"/>
    <w:rsid w:val="00766035"/>
    <w:rsid w:val="00766403"/>
    <w:rsid w:val="00766F0F"/>
    <w:rsid w:val="00770DFF"/>
    <w:rsid w:val="00772678"/>
    <w:rsid w:val="00775DC4"/>
    <w:rsid w:val="007761E0"/>
    <w:rsid w:val="00780C20"/>
    <w:rsid w:val="007841FC"/>
    <w:rsid w:val="007847B7"/>
    <w:rsid w:val="00784886"/>
    <w:rsid w:val="00785CDB"/>
    <w:rsid w:val="00787BC0"/>
    <w:rsid w:val="00790CCB"/>
    <w:rsid w:val="007910AD"/>
    <w:rsid w:val="007915EE"/>
    <w:rsid w:val="00791CF2"/>
    <w:rsid w:val="00791CF9"/>
    <w:rsid w:val="0079220A"/>
    <w:rsid w:val="00794354"/>
    <w:rsid w:val="007958FB"/>
    <w:rsid w:val="00796061"/>
    <w:rsid w:val="00796AC8"/>
    <w:rsid w:val="00797143"/>
    <w:rsid w:val="00797393"/>
    <w:rsid w:val="00797D7D"/>
    <w:rsid w:val="007A138E"/>
    <w:rsid w:val="007A1A1A"/>
    <w:rsid w:val="007A1E62"/>
    <w:rsid w:val="007A3D03"/>
    <w:rsid w:val="007A5F60"/>
    <w:rsid w:val="007A71F5"/>
    <w:rsid w:val="007A7343"/>
    <w:rsid w:val="007A7671"/>
    <w:rsid w:val="007B074D"/>
    <w:rsid w:val="007B1450"/>
    <w:rsid w:val="007B387D"/>
    <w:rsid w:val="007B5491"/>
    <w:rsid w:val="007B5546"/>
    <w:rsid w:val="007C10AC"/>
    <w:rsid w:val="007C1751"/>
    <w:rsid w:val="007C1D86"/>
    <w:rsid w:val="007C477A"/>
    <w:rsid w:val="007C52A0"/>
    <w:rsid w:val="007C5571"/>
    <w:rsid w:val="007C568E"/>
    <w:rsid w:val="007C5BCD"/>
    <w:rsid w:val="007C6281"/>
    <w:rsid w:val="007C6677"/>
    <w:rsid w:val="007C6A7F"/>
    <w:rsid w:val="007D0759"/>
    <w:rsid w:val="007D1547"/>
    <w:rsid w:val="007D194A"/>
    <w:rsid w:val="007D1B4A"/>
    <w:rsid w:val="007D2A66"/>
    <w:rsid w:val="007D2BE8"/>
    <w:rsid w:val="007D3220"/>
    <w:rsid w:val="007D3894"/>
    <w:rsid w:val="007D5ABA"/>
    <w:rsid w:val="007D7BF9"/>
    <w:rsid w:val="007D7EC9"/>
    <w:rsid w:val="007D7F73"/>
    <w:rsid w:val="007E138E"/>
    <w:rsid w:val="007E640C"/>
    <w:rsid w:val="007E6CA8"/>
    <w:rsid w:val="007F1CDE"/>
    <w:rsid w:val="007F1EC8"/>
    <w:rsid w:val="007F257B"/>
    <w:rsid w:val="007F278F"/>
    <w:rsid w:val="007F3146"/>
    <w:rsid w:val="007F4293"/>
    <w:rsid w:val="007F4648"/>
    <w:rsid w:val="007F53D8"/>
    <w:rsid w:val="007F5DFB"/>
    <w:rsid w:val="007F61A6"/>
    <w:rsid w:val="007F6F5F"/>
    <w:rsid w:val="007F722B"/>
    <w:rsid w:val="007F7702"/>
    <w:rsid w:val="007F7B6C"/>
    <w:rsid w:val="007F7DCB"/>
    <w:rsid w:val="00800F06"/>
    <w:rsid w:val="00800F9F"/>
    <w:rsid w:val="00802544"/>
    <w:rsid w:val="00803776"/>
    <w:rsid w:val="00803F21"/>
    <w:rsid w:val="008058D7"/>
    <w:rsid w:val="008062E6"/>
    <w:rsid w:val="00810B79"/>
    <w:rsid w:val="00811533"/>
    <w:rsid w:val="008146DA"/>
    <w:rsid w:val="0081473E"/>
    <w:rsid w:val="00814834"/>
    <w:rsid w:val="00814AB1"/>
    <w:rsid w:val="00814CCF"/>
    <w:rsid w:val="00814DC7"/>
    <w:rsid w:val="00815C60"/>
    <w:rsid w:val="00815E23"/>
    <w:rsid w:val="00815F7D"/>
    <w:rsid w:val="00816499"/>
    <w:rsid w:val="00817780"/>
    <w:rsid w:val="00822CA5"/>
    <w:rsid w:val="008230CF"/>
    <w:rsid w:val="008238B2"/>
    <w:rsid w:val="0082499C"/>
    <w:rsid w:val="00826088"/>
    <w:rsid w:val="00826D6C"/>
    <w:rsid w:val="00827A3C"/>
    <w:rsid w:val="008302F1"/>
    <w:rsid w:val="00833CD2"/>
    <w:rsid w:val="00834F27"/>
    <w:rsid w:val="00837BD8"/>
    <w:rsid w:val="00840006"/>
    <w:rsid w:val="0084023C"/>
    <w:rsid w:val="0084036B"/>
    <w:rsid w:val="008407E6"/>
    <w:rsid w:val="00840F8C"/>
    <w:rsid w:val="008431B1"/>
    <w:rsid w:val="00844D98"/>
    <w:rsid w:val="008453E2"/>
    <w:rsid w:val="00845646"/>
    <w:rsid w:val="00845748"/>
    <w:rsid w:val="008457C4"/>
    <w:rsid w:val="00845857"/>
    <w:rsid w:val="008469F6"/>
    <w:rsid w:val="00847A4B"/>
    <w:rsid w:val="00851DE1"/>
    <w:rsid w:val="00851E2A"/>
    <w:rsid w:val="00855024"/>
    <w:rsid w:val="0085583F"/>
    <w:rsid w:val="008558C1"/>
    <w:rsid w:val="00856B37"/>
    <w:rsid w:val="00860390"/>
    <w:rsid w:val="00861138"/>
    <w:rsid w:val="008618B1"/>
    <w:rsid w:val="00861938"/>
    <w:rsid w:val="0086399A"/>
    <w:rsid w:val="00864F16"/>
    <w:rsid w:val="008676A7"/>
    <w:rsid w:val="00867F37"/>
    <w:rsid w:val="00870D6A"/>
    <w:rsid w:val="00872A35"/>
    <w:rsid w:val="00874C2C"/>
    <w:rsid w:val="00876B9C"/>
    <w:rsid w:val="00876CE9"/>
    <w:rsid w:val="008770A5"/>
    <w:rsid w:val="008778A5"/>
    <w:rsid w:val="008804FB"/>
    <w:rsid w:val="0088181D"/>
    <w:rsid w:val="00881A12"/>
    <w:rsid w:val="00881C9B"/>
    <w:rsid w:val="00883AF1"/>
    <w:rsid w:val="008841A1"/>
    <w:rsid w:val="00884BDC"/>
    <w:rsid w:val="008850F1"/>
    <w:rsid w:val="008853B7"/>
    <w:rsid w:val="00887D75"/>
    <w:rsid w:val="00891885"/>
    <w:rsid w:val="00891CB8"/>
    <w:rsid w:val="0089230B"/>
    <w:rsid w:val="00893AAD"/>
    <w:rsid w:val="008942B8"/>
    <w:rsid w:val="00896F93"/>
    <w:rsid w:val="0089712E"/>
    <w:rsid w:val="008A07E0"/>
    <w:rsid w:val="008A482D"/>
    <w:rsid w:val="008A50DE"/>
    <w:rsid w:val="008A5956"/>
    <w:rsid w:val="008A6634"/>
    <w:rsid w:val="008A7062"/>
    <w:rsid w:val="008A7A0A"/>
    <w:rsid w:val="008B0D77"/>
    <w:rsid w:val="008B1B0F"/>
    <w:rsid w:val="008B262B"/>
    <w:rsid w:val="008B37C9"/>
    <w:rsid w:val="008B39AF"/>
    <w:rsid w:val="008B3E37"/>
    <w:rsid w:val="008B773F"/>
    <w:rsid w:val="008C031D"/>
    <w:rsid w:val="008C1041"/>
    <w:rsid w:val="008C3127"/>
    <w:rsid w:val="008C385B"/>
    <w:rsid w:val="008C5494"/>
    <w:rsid w:val="008D2332"/>
    <w:rsid w:val="008D2A34"/>
    <w:rsid w:val="008D451B"/>
    <w:rsid w:val="008D6B92"/>
    <w:rsid w:val="008E0321"/>
    <w:rsid w:val="008E0357"/>
    <w:rsid w:val="008E0BC7"/>
    <w:rsid w:val="008E51C0"/>
    <w:rsid w:val="008E6D31"/>
    <w:rsid w:val="008E6FB3"/>
    <w:rsid w:val="008E7399"/>
    <w:rsid w:val="008E7FEA"/>
    <w:rsid w:val="008F09CC"/>
    <w:rsid w:val="008F1082"/>
    <w:rsid w:val="008F2A4A"/>
    <w:rsid w:val="008F2B41"/>
    <w:rsid w:val="008F570A"/>
    <w:rsid w:val="008F6020"/>
    <w:rsid w:val="00901A2A"/>
    <w:rsid w:val="00902A8C"/>
    <w:rsid w:val="00902F8A"/>
    <w:rsid w:val="00904CAC"/>
    <w:rsid w:val="00906A1E"/>
    <w:rsid w:val="00906DF2"/>
    <w:rsid w:val="00907098"/>
    <w:rsid w:val="00907A04"/>
    <w:rsid w:val="009114FE"/>
    <w:rsid w:val="00913BDF"/>
    <w:rsid w:val="00914EA1"/>
    <w:rsid w:val="00915E22"/>
    <w:rsid w:val="00915EC1"/>
    <w:rsid w:val="00916062"/>
    <w:rsid w:val="00917BF4"/>
    <w:rsid w:val="00920F9B"/>
    <w:rsid w:val="00923621"/>
    <w:rsid w:val="00924DAA"/>
    <w:rsid w:val="009256BB"/>
    <w:rsid w:val="009259D8"/>
    <w:rsid w:val="00926AE9"/>
    <w:rsid w:val="0093070B"/>
    <w:rsid w:val="009318A9"/>
    <w:rsid w:val="00932C1D"/>
    <w:rsid w:val="009335E2"/>
    <w:rsid w:val="00933769"/>
    <w:rsid w:val="0093448D"/>
    <w:rsid w:val="00934860"/>
    <w:rsid w:val="009353DE"/>
    <w:rsid w:val="00936764"/>
    <w:rsid w:val="009367F7"/>
    <w:rsid w:val="009401E9"/>
    <w:rsid w:val="009402B2"/>
    <w:rsid w:val="00940BE3"/>
    <w:rsid w:val="009417F5"/>
    <w:rsid w:val="00943798"/>
    <w:rsid w:val="00944459"/>
    <w:rsid w:val="00944FDC"/>
    <w:rsid w:val="0094603D"/>
    <w:rsid w:val="009464F7"/>
    <w:rsid w:val="00946AC7"/>
    <w:rsid w:val="00950DFD"/>
    <w:rsid w:val="00952CED"/>
    <w:rsid w:val="009554D0"/>
    <w:rsid w:val="0095763B"/>
    <w:rsid w:val="009600B1"/>
    <w:rsid w:val="009616B0"/>
    <w:rsid w:val="00961D7B"/>
    <w:rsid w:val="00962E14"/>
    <w:rsid w:val="00963F17"/>
    <w:rsid w:val="009663C8"/>
    <w:rsid w:val="00967492"/>
    <w:rsid w:val="00967A8A"/>
    <w:rsid w:val="00970C7D"/>
    <w:rsid w:val="00972372"/>
    <w:rsid w:val="009734D4"/>
    <w:rsid w:val="00973F99"/>
    <w:rsid w:val="00974624"/>
    <w:rsid w:val="00974720"/>
    <w:rsid w:val="00977DB9"/>
    <w:rsid w:val="0098085F"/>
    <w:rsid w:val="009809B5"/>
    <w:rsid w:val="009812C6"/>
    <w:rsid w:val="00981CED"/>
    <w:rsid w:val="009823D2"/>
    <w:rsid w:val="00982CBD"/>
    <w:rsid w:val="009832C2"/>
    <w:rsid w:val="00983552"/>
    <w:rsid w:val="009839D2"/>
    <w:rsid w:val="00983B26"/>
    <w:rsid w:val="00990D4E"/>
    <w:rsid w:val="00991175"/>
    <w:rsid w:val="00991429"/>
    <w:rsid w:val="00991BA1"/>
    <w:rsid w:val="00992614"/>
    <w:rsid w:val="009950F4"/>
    <w:rsid w:val="00995B2A"/>
    <w:rsid w:val="0099621F"/>
    <w:rsid w:val="00997D84"/>
    <w:rsid w:val="009A1824"/>
    <w:rsid w:val="009A18B6"/>
    <w:rsid w:val="009A3CAD"/>
    <w:rsid w:val="009A4103"/>
    <w:rsid w:val="009A4D26"/>
    <w:rsid w:val="009A5C47"/>
    <w:rsid w:val="009A6C87"/>
    <w:rsid w:val="009A7D18"/>
    <w:rsid w:val="009B1EEB"/>
    <w:rsid w:val="009B2505"/>
    <w:rsid w:val="009B2AE5"/>
    <w:rsid w:val="009B3038"/>
    <w:rsid w:val="009B3C65"/>
    <w:rsid w:val="009B40CA"/>
    <w:rsid w:val="009B4164"/>
    <w:rsid w:val="009B61A4"/>
    <w:rsid w:val="009C190F"/>
    <w:rsid w:val="009C1DE4"/>
    <w:rsid w:val="009C2AA6"/>
    <w:rsid w:val="009C372F"/>
    <w:rsid w:val="009C59BD"/>
    <w:rsid w:val="009C5FA4"/>
    <w:rsid w:val="009C6692"/>
    <w:rsid w:val="009D08A0"/>
    <w:rsid w:val="009D095A"/>
    <w:rsid w:val="009D0B08"/>
    <w:rsid w:val="009D10B9"/>
    <w:rsid w:val="009D1875"/>
    <w:rsid w:val="009D30E4"/>
    <w:rsid w:val="009D43B0"/>
    <w:rsid w:val="009D50D3"/>
    <w:rsid w:val="009D627A"/>
    <w:rsid w:val="009D667D"/>
    <w:rsid w:val="009D69C6"/>
    <w:rsid w:val="009E0092"/>
    <w:rsid w:val="009E0106"/>
    <w:rsid w:val="009E37E9"/>
    <w:rsid w:val="009E3803"/>
    <w:rsid w:val="009E5751"/>
    <w:rsid w:val="009F0065"/>
    <w:rsid w:val="009F01DF"/>
    <w:rsid w:val="009F0E67"/>
    <w:rsid w:val="009F22A5"/>
    <w:rsid w:val="009F560A"/>
    <w:rsid w:val="009F60FF"/>
    <w:rsid w:val="009F6271"/>
    <w:rsid w:val="009F6BA5"/>
    <w:rsid w:val="009F7841"/>
    <w:rsid w:val="00A015D3"/>
    <w:rsid w:val="00A02D7D"/>
    <w:rsid w:val="00A0587A"/>
    <w:rsid w:val="00A0769B"/>
    <w:rsid w:val="00A0792D"/>
    <w:rsid w:val="00A10A8B"/>
    <w:rsid w:val="00A10AE1"/>
    <w:rsid w:val="00A10D4B"/>
    <w:rsid w:val="00A12AED"/>
    <w:rsid w:val="00A15573"/>
    <w:rsid w:val="00A15C79"/>
    <w:rsid w:val="00A17295"/>
    <w:rsid w:val="00A22A55"/>
    <w:rsid w:val="00A2453B"/>
    <w:rsid w:val="00A2471F"/>
    <w:rsid w:val="00A27967"/>
    <w:rsid w:val="00A27C37"/>
    <w:rsid w:val="00A30C87"/>
    <w:rsid w:val="00A325EE"/>
    <w:rsid w:val="00A337B7"/>
    <w:rsid w:val="00A3667D"/>
    <w:rsid w:val="00A36AA1"/>
    <w:rsid w:val="00A40204"/>
    <w:rsid w:val="00A41038"/>
    <w:rsid w:val="00A431BC"/>
    <w:rsid w:val="00A438F7"/>
    <w:rsid w:val="00A44E30"/>
    <w:rsid w:val="00A4716A"/>
    <w:rsid w:val="00A47AB8"/>
    <w:rsid w:val="00A47B76"/>
    <w:rsid w:val="00A50E1D"/>
    <w:rsid w:val="00A513C4"/>
    <w:rsid w:val="00A516CB"/>
    <w:rsid w:val="00A527A5"/>
    <w:rsid w:val="00A52B96"/>
    <w:rsid w:val="00A52EC2"/>
    <w:rsid w:val="00A53EB7"/>
    <w:rsid w:val="00A55373"/>
    <w:rsid w:val="00A56F93"/>
    <w:rsid w:val="00A57D8D"/>
    <w:rsid w:val="00A57F99"/>
    <w:rsid w:val="00A60E98"/>
    <w:rsid w:val="00A63019"/>
    <w:rsid w:val="00A63410"/>
    <w:rsid w:val="00A67CE0"/>
    <w:rsid w:val="00A67EDD"/>
    <w:rsid w:val="00A67FF3"/>
    <w:rsid w:val="00A700A0"/>
    <w:rsid w:val="00A7040E"/>
    <w:rsid w:val="00A7266E"/>
    <w:rsid w:val="00A72733"/>
    <w:rsid w:val="00A75A5D"/>
    <w:rsid w:val="00A75A8C"/>
    <w:rsid w:val="00A75FE1"/>
    <w:rsid w:val="00A76A88"/>
    <w:rsid w:val="00A77BF4"/>
    <w:rsid w:val="00A80699"/>
    <w:rsid w:val="00A83EC2"/>
    <w:rsid w:val="00A844FC"/>
    <w:rsid w:val="00A8565E"/>
    <w:rsid w:val="00A857EA"/>
    <w:rsid w:val="00A86D90"/>
    <w:rsid w:val="00A90119"/>
    <w:rsid w:val="00A903B2"/>
    <w:rsid w:val="00A91742"/>
    <w:rsid w:val="00A93194"/>
    <w:rsid w:val="00A948A4"/>
    <w:rsid w:val="00AA020D"/>
    <w:rsid w:val="00AA0E30"/>
    <w:rsid w:val="00AA1433"/>
    <w:rsid w:val="00AA1685"/>
    <w:rsid w:val="00AA307B"/>
    <w:rsid w:val="00AA5412"/>
    <w:rsid w:val="00AA5BB7"/>
    <w:rsid w:val="00AA6794"/>
    <w:rsid w:val="00AA7E89"/>
    <w:rsid w:val="00AA7F2B"/>
    <w:rsid w:val="00AB1D1F"/>
    <w:rsid w:val="00AB1FD5"/>
    <w:rsid w:val="00AB29AE"/>
    <w:rsid w:val="00AB3911"/>
    <w:rsid w:val="00AB546B"/>
    <w:rsid w:val="00AB592E"/>
    <w:rsid w:val="00AB7AF3"/>
    <w:rsid w:val="00AC013F"/>
    <w:rsid w:val="00AC0321"/>
    <w:rsid w:val="00AC12F6"/>
    <w:rsid w:val="00AC1597"/>
    <w:rsid w:val="00AC1F20"/>
    <w:rsid w:val="00AC41A8"/>
    <w:rsid w:val="00AC5994"/>
    <w:rsid w:val="00AC74BC"/>
    <w:rsid w:val="00AC7C40"/>
    <w:rsid w:val="00AD11EF"/>
    <w:rsid w:val="00AD5D9F"/>
    <w:rsid w:val="00AE0377"/>
    <w:rsid w:val="00AE1A22"/>
    <w:rsid w:val="00AE27F3"/>
    <w:rsid w:val="00AE468E"/>
    <w:rsid w:val="00AE4939"/>
    <w:rsid w:val="00AE4DA1"/>
    <w:rsid w:val="00AE5832"/>
    <w:rsid w:val="00AE5DE8"/>
    <w:rsid w:val="00AE716D"/>
    <w:rsid w:val="00AE7A6A"/>
    <w:rsid w:val="00AE7C81"/>
    <w:rsid w:val="00AF0ED9"/>
    <w:rsid w:val="00AF1C69"/>
    <w:rsid w:val="00AF24D5"/>
    <w:rsid w:val="00AF2AD1"/>
    <w:rsid w:val="00AF58AD"/>
    <w:rsid w:val="00AF6B17"/>
    <w:rsid w:val="00AF6C5E"/>
    <w:rsid w:val="00B01661"/>
    <w:rsid w:val="00B0207C"/>
    <w:rsid w:val="00B02A4A"/>
    <w:rsid w:val="00B0339A"/>
    <w:rsid w:val="00B03C66"/>
    <w:rsid w:val="00B040F0"/>
    <w:rsid w:val="00B0458A"/>
    <w:rsid w:val="00B04AB6"/>
    <w:rsid w:val="00B05D9F"/>
    <w:rsid w:val="00B06475"/>
    <w:rsid w:val="00B07F4D"/>
    <w:rsid w:val="00B119E7"/>
    <w:rsid w:val="00B122ED"/>
    <w:rsid w:val="00B1291F"/>
    <w:rsid w:val="00B133CA"/>
    <w:rsid w:val="00B14FF6"/>
    <w:rsid w:val="00B1551A"/>
    <w:rsid w:val="00B17610"/>
    <w:rsid w:val="00B17B07"/>
    <w:rsid w:val="00B2015E"/>
    <w:rsid w:val="00B2098E"/>
    <w:rsid w:val="00B20A84"/>
    <w:rsid w:val="00B20E2B"/>
    <w:rsid w:val="00B24E1E"/>
    <w:rsid w:val="00B24E4F"/>
    <w:rsid w:val="00B25174"/>
    <w:rsid w:val="00B26C8D"/>
    <w:rsid w:val="00B30507"/>
    <w:rsid w:val="00B30876"/>
    <w:rsid w:val="00B30925"/>
    <w:rsid w:val="00B31D93"/>
    <w:rsid w:val="00B32BC0"/>
    <w:rsid w:val="00B33392"/>
    <w:rsid w:val="00B3350A"/>
    <w:rsid w:val="00B35F8B"/>
    <w:rsid w:val="00B36DD9"/>
    <w:rsid w:val="00B36E53"/>
    <w:rsid w:val="00B40519"/>
    <w:rsid w:val="00B41874"/>
    <w:rsid w:val="00B4286C"/>
    <w:rsid w:val="00B43BF1"/>
    <w:rsid w:val="00B4407F"/>
    <w:rsid w:val="00B441C4"/>
    <w:rsid w:val="00B457B3"/>
    <w:rsid w:val="00B4635F"/>
    <w:rsid w:val="00B517F3"/>
    <w:rsid w:val="00B52344"/>
    <w:rsid w:val="00B534BD"/>
    <w:rsid w:val="00B5475B"/>
    <w:rsid w:val="00B55765"/>
    <w:rsid w:val="00B55960"/>
    <w:rsid w:val="00B559C8"/>
    <w:rsid w:val="00B565B6"/>
    <w:rsid w:val="00B5695D"/>
    <w:rsid w:val="00B61ADB"/>
    <w:rsid w:val="00B6366E"/>
    <w:rsid w:val="00B63814"/>
    <w:rsid w:val="00B63928"/>
    <w:rsid w:val="00B6401A"/>
    <w:rsid w:val="00B656E0"/>
    <w:rsid w:val="00B670BB"/>
    <w:rsid w:val="00B67D04"/>
    <w:rsid w:val="00B705AA"/>
    <w:rsid w:val="00B71B36"/>
    <w:rsid w:val="00B7346D"/>
    <w:rsid w:val="00B75028"/>
    <w:rsid w:val="00B75A69"/>
    <w:rsid w:val="00B804E5"/>
    <w:rsid w:val="00B815BB"/>
    <w:rsid w:val="00B820A2"/>
    <w:rsid w:val="00B82252"/>
    <w:rsid w:val="00B828E0"/>
    <w:rsid w:val="00B82B79"/>
    <w:rsid w:val="00B855D8"/>
    <w:rsid w:val="00B86846"/>
    <w:rsid w:val="00B9098D"/>
    <w:rsid w:val="00B90D9B"/>
    <w:rsid w:val="00B9469A"/>
    <w:rsid w:val="00B97293"/>
    <w:rsid w:val="00BA06FB"/>
    <w:rsid w:val="00BA0F22"/>
    <w:rsid w:val="00BA15A2"/>
    <w:rsid w:val="00BA37EA"/>
    <w:rsid w:val="00BA4688"/>
    <w:rsid w:val="00BA4A3C"/>
    <w:rsid w:val="00BA5C1F"/>
    <w:rsid w:val="00BA6302"/>
    <w:rsid w:val="00BA64FB"/>
    <w:rsid w:val="00BA69A8"/>
    <w:rsid w:val="00BB126D"/>
    <w:rsid w:val="00BB1E21"/>
    <w:rsid w:val="00BB1E44"/>
    <w:rsid w:val="00BB259C"/>
    <w:rsid w:val="00BB2D26"/>
    <w:rsid w:val="00BB30F1"/>
    <w:rsid w:val="00BB4729"/>
    <w:rsid w:val="00BB5660"/>
    <w:rsid w:val="00BB7748"/>
    <w:rsid w:val="00BC21D8"/>
    <w:rsid w:val="00BC240A"/>
    <w:rsid w:val="00BC293D"/>
    <w:rsid w:val="00BC3108"/>
    <w:rsid w:val="00BC4B1E"/>
    <w:rsid w:val="00BC5AC6"/>
    <w:rsid w:val="00BC5DB9"/>
    <w:rsid w:val="00BC5E56"/>
    <w:rsid w:val="00BC6D30"/>
    <w:rsid w:val="00BD059B"/>
    <w:rsid w:val="00BD0B6E"/>
    <w:rsid w:val="00BD4C7F"/>
    <w:rsid w:val="00BD5384"/>
    <w:rsid w:val="00BD57EC"/>
    <w:rsid w:val="00BD5D5F"/>
    <w:rsid w:val="00BD6286"/>
    <w:rsid w:val="00BE0353"/>
    <w:rsid w:val="00BE087E"/>
    <w:rsid w:val="00BE0992"/>
    <w:rsid w:val="00BE1666"/>
    <w:rsid w:val="00BE1F77"/>
    <w:rsid w:val="00BE2898"/>
    <w:rsid w:val="00BE2E20"/>
    <w:rsid w:val="00BE6AC9"/>
    <w:rsid w:val="00BE6C6D"/>
    <w:rsid w:val="00BE6DD4"/>
    <w:rsid w:val="00BE7B96"/>
    <w:rsid w:val="00BF1E9A"/>
    <w:rsid w:val="00BF589D"/>
    <w:rsid w:val="00BF5B70"/>
    <w:rsid w:val="00BF5C60"/>
    <w:rsid w:val="00BF5D3C"/>
    <w:rsid w:val="00BF5E17"/>
    <w:rsid w:val="00BF734D"/>
    <w:rsid w:val="00C00177"/>
    <w:rsid w:val="00C006D7"/>
    <w:rsid w:val="00C01445"/>
    <w:rsid w:val="00C02BA6"/>
    <w:rsid w:val="00C031E3"/>
    <w:rsid w:val="00C04998"/>
    <w:rsid w:val="00C05657"/>
    <w:rsid w:val="00C06610"/>
    <w:rsid w:val="00C070E2"/>
    <w:rsid w:val="00C07DBD"/>
    <w:rsid w:val="00C110E6"/>
    <w:rsid w:val="00C1210A"/>
    <w:rsid w:val="00C14468"/>
    <w:rsid w:val="00C155DD"/>
    <w:rsid w:val="00C15B08"/>
    <w:rsid w:val="00C16DA9"/>
    <w:rsid w:val="00C174AA"/>
    <w:rsid w:val="00C17C7C"/>
    <w:rsid w:val="00C20C37"/>
    <w:rsid w:val="00C21762"/>
    <w:rsid w:val="00C2215A"/>
    <w:rsid w:val="00C23380"/>
    <w:rsid w:val="00C236B7"/>
    <w:rsid w:val="00C2544A"/>
    <w:rsid w:val="00C262AC"/>
    <w:rsid w:val="00C30720"/>
    <w:rsid w:val="00C3084B"/>
    <w:rsid w:val="00C31C08"/>
    <w:rsid w:val="00C323EE"/>
    <w:rsid w:val="00C345EC"/>
    <w:rsid w:val="00C3616D"/>
    <w:rsid w:val="00C36883"/>
    <w:rsid w:val="00C37E15"/>
    <w:rsid w:val="00C404EC"/>
    <w:rsid w:val="00C407E4"/>
    <w:rsid w:val="00C41BAD"/>
    <w:rsid w:val="00C44244"/>
    <w:rsid w:val="00C451D2"/>
    <w:rsid w:val="00C452C3"/>
    <w:rsid w:val="00C4591E"/>
    <w:rsid w:val="00C45F4A"/>
    <w:rsid w:val="00C46F48"/>
    <w:rsid w:val="00C540BE"/>
    <w:rsid w:val="00C55ED2"/>
    <w:rsid w:val="00C56E13"/>
    <w:rsid w:val="00C57BDA"/>
    <w:rsid w:val="00C623A9"/>
    <w:rsid w:val="00C62790"/>
    <w:rsid w:val="00C64EA1"/>
    <w:rsid w:val="00C65756"/>
    <w:rsid w:val="00C70878"/>
    <w:rsid w:val="00C7096C"/>
    <w:rsid w:val="00C72050"/>
    <w:rsid w:val="00C72401"/>
    <w:rsid w:val="00C727AD"/>
    <w:rsid w:val="00C72D0B"/>
    <w:rsid w:val="00C730AD"/>
    <w:rsid w:val="00C734FF"/>
    <w:rsid w:val="00C73DF2"/>
    <w:rsid w:val="00C74297"/>
    <w:rsid w:val="00C74ACB"/>
    <w:rsid w:val="00C74B5A"/>
    <w:rsid w:val="00C773E5"/>
    <w:rsid w:val="00C821F5"/>
    <w:rsid w:val="00C837D1"/>
    <w:rsid w:val="00C83E24"/>
    <w:rsid w:val="00C847D9"/>
    <w:rsid w:val="00C85371"/>
    <w:rsid w:val="00C858EB"/>
    <w:rsid w:val="00C87AC4"/>
    <w:rsid w:val="00C9008B"/>
    <w:rsid w:val="00C911BD"/>
    <w:rsid w:val="00C912EE"/>
    <w:rsid w:val="00C92114"/>
    <w:rsid w:val="00C93932"/>
    <w:rsid w:val="00C95F4A"/>
    <w:rsid w:val="00C95FAD"/>
    <w:rsid w:val="00C95FE4"/>
    <w:rsid w:val="00CA0264"/>
    <w:rsid w:val="00CA0694"/>
    <w:rsid w:val="00CA4234"/>
    <w:rsid w:val="00CA47B3"/>
    <w:rsid w:val="00CA50AB"/>
    <w:rsid w:val="00CB1B65"/>
    <w:rsid w:val="00CB1CEA"/>
    <w:rsid w:val="00CB1E5D"/>
    <w:rsid w:val="00CB4916"/>
    <w:rsid w:val="00CB5B57"/>
    <w:rsid w:val="00CB5BDA"/>
    <w:rsid w:val="00CC01A9"/>
    <w:rsid w:val="00CC0307"/>
    <w:rsid w:val="00CC15E4"/>
    <w:rsid w:val="00CC22AC"/>
    <w:rsid w:val="00CC3022"/>
    <w:rsid w:val="00CC52EC"/>
    <w:rsid w:val="00CC6345"/>
    <w:rsid w:val="00CC67A7"/>
    <w:rsid w:val="00CC7C8D"/>
    <w:rsid w:val="00CC7F1F"/>
    <w:rsid w:val="00CD09BF"/>
    <w:rsid w:val="00CD1ABF"/>
    <w:rsid w:val="00CD22E3"/>
    <w:rsid w:val="00CD242A"/>
    <w:rsid w:val="00CD2974"/>
    <w:rsid w:val="00CD2C24"/>
    <w:rsid w:val="00CD30C3"/>
    <w:rsid w:val="00CD3C5D"/>
    <w:rsid w:val="00CD4D7F"/>
    <w:rsid w:val="00CD5C9D"/>
    <w:rsid w:val="00CD6577"/>
    <w:rsid w:val="00CE1CB9"/>
    <w:rsid w:val="00CE3655"/>
    <w:rsid w:val="00CE47F1"/>
    <w:rsid w:val="00CE4AE1"/>
    <w:rsid w:val="00CE5A73"/>
    <w:rsid w:val="00CE66DF"/>
    <w:rsid w:val="00CE6E4F"/>
    <w:rsid w:val="00CE769E"/>
    <w:rsid w:val="00CF0A4E"/>
    <w:rsid w:val="00CF2140"/>
    <w:rsid w:val="00CF21E4"/>
    <w:rsid w:val="00CF22DE"/>
    <w:rsid w:val="00CF34F4"/>
    <w:rsid w:val="00CF3FCB"/>
    <w:rsid w:val="00CF4095"/>
    <w:rsid w:val="00CF775A"/>
    <w:rsid w:val="00D0114E"/>
    <w:rsid w:val="00D035B3"/>
    <w:rsid w:val="00D03FBF"/>
    <w:rsid w:val="00D04684"/>
    <w:rsid w:val="00D0499F"/>
    <w:rsid w:val="00D10FFE"/>
    <w:rsid w:val="00D14EC0"/>
    <w:rsid w:val="00D1601E"/>
    <w:rsid w:val="00D2150C"/>
    <w:rsid w:val="00D22705"/>
    <w:rsid w:val="00D2774B"/>
    <w:rsid w:val="00D32030"/>
    <w:rsid w:val="00D345E4"/>
    <w:rsid w:val="00D35BA4"/>
    <w:rsid w:val="00D3674B"/>
    <w:rsid w:val="00D36B40"/>
    <w:rsid w:val="00D36D7E"/>
    <w:rsid w:val="00D373C9"/>
    <w:rsid w:val="00D41ACF"/>
    <w:rsid w:val="00D41BB0"/>
    <w:rsid w:val="00D431DA"/>
    <w:rsid w:val="00D454EE"/>
    <w:rsid w:val="00D476B9"/>
    <w:rsid w:val="00D50E5D"/>
    <w:rsid w:val="00D52012"/>
    <w:rsid w:val="00D523D8"/>
    <w:rsid w:val="00D5384E"/>
    <w:rsid w:val="00D5680E"/>
    <w:rsid w:val="00D574C7"/>
    <w:rsid w:val="00D5798E"/>
    <w:rsid w:val="00D57B8F"/>
    <w:rsid w:val="00D60843"/>
    <w:rsid w:val="00D61C69"/>
    <w:rsid w:val="00D65ACC"/>
    <w:rsid w:val="00D70F5F"/>
    <w:rsid w:val="00D718EA"/>
    <w:rsid w:val="00D72246"/>
    <w:rsid w:val="00D73239"/>
    <w:rsid w:val="00D734A5"/>
    <w:rsid w:val="00D74868"/>
    <w:rsid w:val="00D7653E"/>
    <w:rsid w:val="00D80664"/>
    <w:rsid w:val="00D8088C"/>
    <w:rsid w:val="00D8132A"/>
    <w:rsid w:val="00D81B7E"/>
    <w:rsid w:val="00D81E45"/>
    <w:rsid w:val="00D822E6"/>
    <w:rsid w:val="00D836CF"/>
    <w:rsid w:val="00D83EE2"/>
    <w:rsid w:val="00D8411C"/>
    <w:rsid w:val="00D85572"/>
    <w:rsid w:val="00D85942"/>
    <w:rsid w:val="00D87EEB"/>
    <w:rsid w:val="00D903E4"/>
    <w:rsid w:val="00D95AE9"/>
    <w:rsid w:val="00D95C93"/>
    <w:rsid w:val="00DA0137"/>
    <w:rsid w:val="00DA13A0"/>
    <w:rsid w:val="00DA3ECC"/>
    <w:rsid w:val="00DA4171"/>
    <w:rsid w:val="00DA4D1E"/>
    <w:rsid w:val="00DA5889"/>
    <w:rsid w:val="00DA637E"/>
    <w:rsid w:val="00DB24C5"/>
    <w:rsid w:val="00DB3966"/>
    <w:rsid w:val="00DB4380"/>
    <w:rsid w:val="00DB4C51"/>
    <w:rsid w:val="00DB72F6"/>
    <w:rsid w:val="00DB7BE4"/>
    <w:rsid w:val="00DB7C16"/>
    <w:rsid w:val="00DC1E2D"/>
    <w:rsid w:val="00DC6729"/>
    <w:rsid w:val="00DC6BBD"/>
    <w:rsid w:val="00DD04E2"/>
    <w:rsid w:val="00DD2109"/>
    <w:rsid w:val="00DD239A"/>
    <w:rsid w:val="00DD2E1D"/>
    <w:rsid w:val="00DD3DBD"/>
    <w:rsid w:val="00DD55F6"/>
    <w:rsid w:val="00DD70CE"/>
    <w:rsid w:val="00DD7556"/>
    <w:rsid w:val="00DE1106"/>
    <w:rsid w:val="00DE34DE"/>
    <w:rsid w:val="00DE3F15"/>
    <w:rsid w:val="00DE4345"/>
    <w:rsid w:val="00DE5D68"/>
    <w:rsid w:val="00DE60B0"/>
    <w:rsid w:val="00DE79E8"/>
    <w:rsid w:val="00DF0CFB"/>
    <w:rsid w:val="00DF1399"/>
    <w:rsid w:val="00DF15C9"/>
    <w:rsid w:val="00DF25C4"/>
    <w:rsid w:val="00DF3387"/>
    <w:rsid w:val="00E01E6C"/>
    <w:rsid w:val="00E042D5"/>
    <w:rsid w:val="00E04779"/>
    <w:rsid w:val="00E04B3C"/>
    <w:rsid w:val="00E04DAA"/>
    <w:rsid w:val="00E04E9B"/>
    <w:rsid w:val="00E059F4"/>
    <w:rsid w:val="00E06A9F"/>
    <w:rsid w:val="00E07A9C"/>
    <w:rsid w:val="00E1571A"/>
    <w:rsid w:val="00E15C3C"/>
    <w:rsid w:val="00E1798D"/>
    <w:rsid w:val="00E20956"/>
    <w:rsid w:val="00E20EDA"/>
    <w:rsid w:val="00E21EE1"/>
    <w:rsid w:val="00E2300D"/>
    <w:rsid w:val="00E23BCF"/>
    <w:rsid w:val="00E249B5"/>
    <w:rsid w:val="00E262E4"/>
    <w:rsid w:val="00E26692"/>
    <w:rsid w:val="00E26736"/>
    <w:rsid w:val="00E27B9F"/>
    <w:rsid w:val="00E30624"/>
    <w:rsid w:val="00E306CA"/>
    <w:rsid w:val="00E3171C"/>
    <w:rsid w:val="00E32E89"/>
    <w:rsid w:val="00E32FB6"/>
    <w:rsid w:val="00E33731"/>
    <w:rsid w:val="00E3428A"/>
    <w:rsid w:val="00E3643B"/>
    <w:rsid w:val="00E368AB"/>
    <w:rsid w:val="00E36A11"/>
    <w:rsid w:val="00E379FC"/>
    <w:rsid w:val="00E43AD2"/>
    <w:rsid w:val="00E44EBD"/>
    <w:rsid w:val="00E451D5"/>
    <w:rsid w:val="00E469A9"/>
    <w:rsid w:val="00E50166"/>
    <w:rsid w:val="00E525E5"/>
    <w:rsid w:val="00E5297A"/>
    <w:rsid w:val="00E52B4D"/>
    <w:rsid w:val="00E557DC"/>
    <w:rsid w:val="00E562ED"/>
    <w:rsid w:val="00E56396"/>
    <w:rsid w:val="00E574DD"/>
    <w:rsid w:val="00E57BE0"/>
    <w:rsid w:val="00E6438C"/>
    <w:rsid w:val="00E65351"/>
    <w:rsid w:val="00E6628C"/>
    <w:rsid w:val="00E66432"/>
    <w:rsid w:val="00E66E40"/>
    <w:rsid w:val="00E67153"/>
    <w:rsid w:val="00E71B14"/>
    <w:rsid w:val="00E71D49"/>
    <w:rsid w:val="00E724BA"/>
    <w:rsid w:val="00E7392C"/>
    <w:rsid w:val="00E73D83"/>
    <w:rsid w:val="00E754EB"/>
    <w:rsid w:val="00E760D6"/>
    <w:rsid w:val="00E76E1A"/>
    <w:rsid w:val="00E80537"/>
    <w:rsid w:val="00E84548"/>
    <w:rsid w:val="00E847F6"/>
    <w:rsid w:val="00E84A6F"/>
    <w:rsid w:val="00E855EE"/>
    <w:rsid w:val="00E8628B"/>
    <w:rsid w:val="00E8637B"/>
    <w:rsid w:val="00E874EC"/>
    <w:rsid w:val="00E900DA"/>
    <w:rsid w:val="00E90D48"/>
    <w:rsid w:val="00E91555"/>
    <w:rsid w:val="00E92001"/>
    <w:rsid w:val="00E92138"/>
    <w:rsid w:val="00E92195"/>
    <w:rsid w:val="00E93A35"/>
    <w:rsid w:val="00E93F05"/>
    <w:rsid w:val="00E949B5"/>
    <w:rsid w:val="00E94F05"/>
    <w:rsid w:val="00E95F1C"/>
    <w:rsid w:val="00E965B1"/>
    <w:rsid w:val="00E965F4"/>
    <w:rsid w:val="00E96C98"/>
    <w:rsid w:val="00EA0D9C"/>
    <w:rsid w:val="00EA1106"/>
    <w:rsid w:val="00EA1CFA"/>
    <w:rsid w:val="00EA392F"/>
    <w:rsid w:val="00EA433C"/>
    <w:rsid w:val="00EA4767"/>
    <w:rsid w:val="00EA4847"/>
    <w:rsid w:val="00EA508C"/>
    <w:rsid w:val="00EA51C4"/>
    <w:rsid w:val="00EA6AF2"/>
    <w:rsid w:val="00EA7225"/>
    <w:rsid w:val="00EB0E0B"/>
    <w:rsid w:val="00EB1CF2"/>
    <w:rsid w:val="00EB21F9"/>
    <w:rsid w:val="00EB50C9"/>
    <w:rsid w:val="00EB77B2"/>
    <w:rsid w:val="00EB7A12"/>
    <w:rsid w:val="00EC0009"/>
    <w:rsid w:val="00EC02A0"/>
    <w:rsid w:val="00EC0C8F"/>
    <w:rsid w:val="00EC14DA"/>
    <w:rsid w:val="00EC20BA"/>
    <w:rsid w:val="00EC3F78"/>
    <w:rsid w:val="00EC4F02"/>
    <w:rsid w:val="00EC59A9"/>
    <w:rsid w:val="00EC5BA6"/>
    <w:rsid w:val="00EC5E45"/>
    <w:rsid w:val="00EC6581"/>
    <w:rsid w:val="00ED00D9"/>
    <w:rsid w:val="00ED0BA9"/>
    <w:rsid w:val="00ED1019"/>
    <w:rsid w:val="00ED125A"/>
    <w:rsid w:val="00ED2ED3"/>
    <w:rsid w:val="00ED34A9"/>
    <w:rsid w:val="00ED37C5"/>
    <w:rsid w:val="00ED3FB5"/>
    <w:rsid w:val="00ED40C0"/>
    <w:rsid w:val="00ED4202"/>
    <w:rsid w:val="00ED4CA9"/>
    <w:rsid w:val="00ED4CDD"/>
    <w:rsid w:val="00ED4D21"/>
    <w:rsid w:val="00ED5C5E"/>
    <w:rsid w:val="00ED633B"/>
    <w:rsid w:val="00ED797B"/>
    <w:rsid w:val="00ED7D31"/>
    <w:rsid w:val="00EE04BC"/>
    <w:rsid w:val="00EE261A"/>
    <w:rsid w:val="00EE3CE1"/>
    <w:rsid w:val="00EF0531"/>
    <w:rsid w:val="00EF0EBB"/>
    <w:rsid w:val="00EF2026"/>
    <w:rsid w:val="00EF2396"/>
    <w:rsid w:val="00EF3351"/>
    <w:rsid w:val="00EF3955"/>
    <w:rsid w:val="00EF49B8"/>
    <w:rsid w:val="00EF4AA2"/>
    <w:rsid w:val="00EF4EDF"/>
    <w:rsid w:val="00EF613D"/>
    <w:rsid w:val="00EF6B92"/>
    <w:rsid w:val="00EF6D5E"/>
    <w:rsid w:val="00EF723E"/>
    <w:rsid w:val="00F0016B"/>
    <w:rsid w:val="00F01500"/>
    <w:rsid w:val="00F01514"/>
    <w:rsid w:val="00F03139"/>
    <w:rsid w:val="00F03970"/>
    <w:rsid w:val="00F0457A"/>
    <w:rsid w:val="00F04B5B"/>
    <w:rsid w:val="00F06F4C"/>
    <w:rsid w:val="00F10A51"/>
    <w:rsid w:val="00F11DCC"/>
    <w:rsid w:val="00F12B2A"/>
    <w:rsid w:val="00F12C1F"/>
    <w:rsid w:val="00F13F5F"/>
    <w:rsid w:val="00F15709"/>
    <w:rsid w:val="00F15F43"/>
    <w:rsid w:val="00F162FE"/>
    <w:rsid w:val="00F16D75"/>
    <w:rsid w:val="00F17944"/>
    <w:rsid w:val="00F27185"/>
    <w:rsid w:val="00F30536"/>
    <w:rsid w:val="00F3083A"/>
    <w:rsid w:val="00F309E2"/>
    <w:rsid w:val="00F30A23"/>
    <w:rsid w:val="00F30B46"/>
    <w:rsid w:val="00F30EF1"/>
    <w:rsid w:val="00F3165F"/>
    <w:rsid w:val="00F321F9"/>
    <w:rsid w:val="00F3378F"/>
    <w:rsid w:val="00F34AF9"/>
    <w:rsid w:val="00F35D5A"/>
    <w:rsid w:val="00F375A2"/>
    <w:rsid w:val="00F37B5A"/>
    <w:rsid w:val="00F37EF6"/>
    <w:rsid w:val="00F43B91"/>
    <w:rsid w:val="00F461AE"/>
    <w:rsid w:val="00F465D1"/>
    <w:rsid w:val="00F46F50"/>
    <w:rsid w:val="00F47CFE"/>
    <w:rsid w:val="00F500FA"/>
    <w:rsid w:val="00F50791"/>
    <w:rsid w:val="00F51387"/>
    <w:rsid w:val="00F52855"/>
    <w:rsid w:val="00F52D73"/>
    <w:rsid w:val="00F541B9"/>
    <w:rsid w:val="00F5479F"/>
    <w:rsid w:val="00F547D4"/>
    <w:rsid w:val="00F552C0"/>
    <w:rsid w:val="00F55322"/>
    <w:rsid w:val="00F567AB"/>
    <w:rsid w:val="00F57DD0"/>
    <w:rsid w:val="00F60476"/>
    <w:rsid w:val="00F61FC8"/>
    <w:rsid w:val="00F63B17"/>
    <w:rsid w:val="00F66A9F"/>
    <w:rsid w:val="00F66FF6"/>
    <w:rsid w:val="00F67E4B"/>
    <w:rsid w:val="00F70D96"/>
    <w:rsid w:val="00F7235C"/>
    <w:rsid w:val="00F72EAB"/>
    <w:rsid w:val="00F7336C"/>
    <w:rsid w:val="00F737C6"/>
    <w:rsid w:val="00F762E6"/>
    <w:rsid w:val="00F76FF2"/>
    <w:rsid w:val="00F81522"/>
    <w:rsid w:val="00F81935"/>
    <w:rsid w:val="00F83350"/>
    <w:rsid w:val="00F83540"/>
    <w:rsid w:val="00F837CD"/>
    <w:rsid w:val="00F83F16"/>
    <w:rsid w:val="00F840B4"/>
    <w:rsid w:val="00F84281"/>
    <w:rsid w:val="00F848D0"/>
    <w:rsid w:val="00F84CF8"/>
    <w:rsid w:val="00F85141"/>
    <w:rsid w:val="00F8521B"/>
    <w:rsid w:val="00F86E47"/>
    <w:rsid w:val="00F872C1"/>
    <w:rsid w:val="00F875AC"/>
    <w:rsid w:val="00F87BCA"/>
    <w:rsid w:val="00F90415"/>
    <w:rsid w:val="00F9216D"/>
    <w:rsid w:val="00F93006"/>
    <w:rsid w:val="00F93981"/>
    <w:rsid w:val="00F95049"/>
    <w:rsid w:val="00F95613"/>
    <w:rsid w:val="00F966A4"/>
    <w:rsid w:val="00F970A0"/>
    <w:rsid w:val="00F97844"/>
    <w:rsid w:val="00FA045F"/>
    <w:rsid w:val="00FA26C2"/>
    <w:rsid w:val="00FA2D5B"/>
    <w:rsid w:val="00FA2EAD"/>
    <w:rsid w:val="00FA3E82"/>
    <w:rsid w:val="00FA404E"/>
    <w:rsid w:val="00FA409D"/>
    <w:rsid w:val="00FA4FA8"/>
    <w:rsid w:val="00FA5AA3"/>
    <w:rsid w:val="00FA652D"/>
    <w:rsid w:val="00FA67DC"/>
    <w:rsid w:val="00FA6ABE"/>
    <w:rsid w:val="00FA6B87"/>
    <w:rsid w:val="00FA6E5E"/>
    <w:rsid w:val="00FA7D3B"/>
    <w:rsid w:val="00FB0386"/>
    <w:rsid w:val="00FB21E7"/>
    <w:rsid w:val="00FB2C45"/>
    <w:rsid w:val="00FB68AB"/>
    <w:rsid w:val="00FB6970"/>
    <w:rsid w:val="00FB781B"/>
    <w:rsid w:val="00FC0117"/>
    <w:rsid w:val="00FC07E3"/>
    <w:rsid w:val="00FC08F6"/>
    <w:rsid w:val="00FC140A"/>
    <w:rsid w:val="00FC145F"/>
    <w:rsid w:val="00FC2DD7"/>
    <w:rsid w:val="00FC32C4"/>
    <w:rsid w:val="00FC606B"/>
    <w:rsid w:val="00FC6F1A"/>
    <w:rsid w:val="00FC6FCA"/>
    <w:rsid w:val="00FC775E"/>
    <w:rsid w:val="00FD04A9"/>
    <w:rsid w:val="00FD2A4D"/>
    <w:rsid w:val="00FD3D4E"/>
    <w:rsid w:val="00FD5742"/>
    <w:rsid w:val="00FD5837"/>
    <w:rsid w:val="00FE1BD5"/>
    <w:rsid w:val="00FE1D57"/>
    <w:rsid w:val="00FE280A"/>
    <w:rsid w:val="00FE401B"/>
    <w:rsid w:val="00FE47A3"/>
    <w:rsid w:val="00FE4A62"/>
    <w:rsid w:val="00FE5EB2"/>
    <w:rsid w:val="00FE791B"/>
    <w:rsid w:val="00FF005C"/>
    <w:rsid w:val="00FF1ADA"/>
    <w:rsid w:val="00FF20B5"/>
    <w:rsid w:val="00FF5B73"/>
    <w:rsid w:val="00FF688E"/>
    <w:rsid w:val="00FF6B3E"/>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customStyle="1" w:styleId="displayonly">
    <w:name w:val="display_only"/>
    <w:basedOn w:val="DefaultParagraphFont"/>
    <w:rsid w:val="00464F53"/>
  </w:style>
  <w:style w:type="paragraph" w:styleId="NoSpacing">
    <w:name w:val="No Spacing"/>
    <w:uiPriority w:val="1"/>
    <w:qFormat/>
    <w:rsid w:val="003A44AA"/>
    <w:rPr>
      <w:sz w:val="22"/>
      <w:szCs w:val="22"/>
      <w:lang w:val="en-US" w:eastAsia="en-US"/>
    </w:rPr>
  </w:style>
  <w:style w:type="character" w:customStyle="1" w:styleId="BodyTextChar">
    <w:name w:val="Body Text Char"/>
    <w:basedOn w:val="DefaultParagraphFont"/>
    <w:link w:val="BodyText"/>
    <w:rsid w:val="00ED4202"/>
    <w:rPr>
      <w:rFonts w:ascii="Times New Roman" w:eastAsia="Times New Roman" w:hAnsi="Times New Roman"/>
    </w:rPr>
  </w:style>
  <w:style w:type="character" w:customStyle="1" w:styleId="Heading10">
    <w:name w:val="Heading #1_"/>
    <w:basedOn w:val="DefaultParagraphFont"/>
    <w:link w:val="Heading11"/>
    <w:rsid w:val="00ED4202"/>
    <w:rPr>
      <w:rFonts w:ascii="Times New Roman" w:eastAsia="Times New Roman" w:hAnsi="Times New Roman"/>
      <w:b/>
      <w:bCs/>
      <w:sz w:val="32"/>
      <w:szCs w:val="32"/>
    </w:rPr>
  </w:style>
  <w:style w:type="character" w:customStyle="1" w:styleId="Heading20">
    <w:name w:val="Heading #2_"/>
    <w:basedOn w:val="DefaultParagraphFont"/>
    <w:link w:val="Heading21"/>
    <w:rsid w:val="00ED4202"/>
    <w:rPr>
      <w:rFonts w:ascii="Times New Roman" w:eastAsia="Times New Roman" w:hAnsi="Times New Roman"/>
      <w:b/>
      <w:bCs/>
    </w:rPr>
  </w:style>
  <w:style w:type="paragraph" w:styleId="BodyText">
    <w:name w:val="Body Text"/>
    <w:basedOn w:val="Normal"/>
    <w:link w:val="BodyTextChar"/>
    <w:qFormat/>
    <w:rsid w:val="00ED4202"/>
    <w:pPr>
      <w:widowControl w:val="0"/>
      <w:spacing w:after="260" w:line="240" w:lineRule="auto"/>
    </w:pPr>
    <w:rPr>
      <w:rFonts w:ascii="Times New Roman" w:eastAsia="Times New Roman" w:hAnsi="Times New Roman"/>
      <w:sz w:val="20"/>
      <w:szCs w:val="20"/>
      <w:lang w:eastAsia="bs-Latn-BA"/>
    </w:rPr>
  </w:style>
  <w:style w:type="character" w:customStyle="1" w:styleId="BodyTextChar1">
    <w:name w:val="Body Text Char1"/>
    <w:basedOn w:val="DefaultParagraphFont"/>
    <w:uiPriority w:val="99"/>
    <w:semiHidden/>
    <w:rsid w:val="00ED4202"/>
    <w:rPr>
      <w:sz w:val="22"/>
      <w:szCs w:val="22"/>
      <w:lang w:eastAsia="en-US"/>
    </w:rPr>
  </w:style>
  <w:style w:type="paragraph" w:customStyle="1" w:styleId="Heading11">
    <w:name w:val="Heading #1"/>
    <w:basedOn w:val="Normal"/>
    <w:link w:val="Heading10"/>
    <w:rsid w:val="00ED4202"/>
    <w:pPr>
      <w:widowControl w:val="0"/>
      <w:spacing w:after="260" w:line="240" w:lineRule="auto"/>
      <w:jc w:val="center"/>
      <w:outlineLvl w:val="0"/>
    </w:pPr>
    <w:rPr>
      <w:rFonts w:ascii="Times New Roman" w:eastAsia="Times New Roman" w:hAnsi="Times New Roman"/>
      <w:b/>
      <w:bCs/>
      <w:sz w:val="32"/>
      <w:szCs w:val="32"/>
      <w:lang w:eastAsia="bs-Latn-BA"/>
    </w:rPr>
  </w:style>
  <w:style w:type="paragraph" w:customStyle="1" w:styleId="Heading21">
    <w:name w:val="Heading #2"/>
    <w:basedOn w:val="Normal"/>
    <w:link w:val="Heading20"/>
    <w:rsid w:val="00ED4202"/>
    <w:pPr>
      <w:widowControl w:val="0"/>
      <w:spacing w:after="260" w:line="240" w:lineRule="auto"/>
      <w:ind w:firstLine="640"/>
      <w:outlineLvl w:val="1"/>
    </w:pPr>
    <w:rPr>
      <w:rFonts w:ascii="Times New Roman" w:eastAsia="Times New Roman" w:hAnsi="Times New Roman"/>
      <w:b/>
      <w:bCs/>
      <w:sz w:val="20"/>
      <w:szCs w:val="20"/>
      <w:lang w:eastAsia="bs-Latn-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customStyle="1" w:styleId="displayonly">
    <w:name w:val="display_only"/>
    <w:basedOn w:val="DefaultParagraphFont"/>
    <w:rsid w:val="00464F53"/>
  </w:style>
  <w:style w:type="paragraph" w:styleId="NoSpacing">
    <w:name w:val="No Spacing"/>
    <w:uiPriority w:val="1"/>
    <w:qFormat/>
    <w:rsid w:val="003A44AA"/>
    <w:rPr>
      <w:sz w:val="22"/>
      <w:szCs w:val="22"/>
      <w:lang w:val="en-US" w:eastAsia="en-US"/>
    </w:rPr>
  </w:style>
  <w:style w:type="character" w:customStyle="1" w:styleId="BodyTextChar">
    <w:name w:val="Body Text Char"/>
    <w:basedOn w:val="DefaultParagraphFont"/>
    <w:link w:val="BodyText"/>
    <w:rsid w:val="00ED4202"/>
    <w:rPr>
      <w:rFonts w:ascii="Times New Roman" w:eastAsia="Times New Roman" w:hAnsi="Times New Roman"/>
    </w:rPr>
  </w:style>
  <w:style w:type="character" w:customStyle="1" w:styleId="Heading10">
    <w:name w:val="Heading #1_"/>
    <w:basedOn w:val="DefaultParagraphFont"/>
    <w:link w:val="Heading11"/>
    <w:rsid w:val="00ED4202"/>
    <w:rPr>
      <w:rFonts w:ascii="Times New Roman" w:eastAsia="Times New Roman" w:hAnsi="Times New Roman"/>
      <w:b/>
      <w:bCs/>
      <w:sz w:val="32"/>
      <w:szCs w:val="32"/>
    </w:rPr>
  </w:style>
  <w:style w:type="character" w:customStyle="1" w:styleId="Heading20">
    <w:name w:val="Heading #2_"/>
    <w:basedOn w:val="DefaultParagraphFont"/>
    <w:link w:val="Heading21"/>
    <w:rsid w:val="00ED4202"/>
    <w:rPr>
      <w:rFonts w:ascii="Times New Roman" w:eastAsia="Times New Roman" w:hAnsi="Times New Roman"/>
      <w:b/>
      <w:bCs/>
    </w:rPr>
  </w:style>
  <w:style w:type="paragraph" w:styleId="BodyText">
    <w:name w:val="Body Text"/>
    <w:basedOn w:val="Normal"/>
    <w:link w:val="BodyTextChar"/>
    <w:qFormat/>
    <w:rsid w:val="00ED4202"/>
    <w:pPr>
      <w:widowControl w:val="0"/>
      <w:spacing w:after="260" w:line="240" w:lineRule="auto"/>
    </w:pPr>
    <w:rPr>
      <w:rFonts w:ascii="Times New Roman" w:eastAsia="Times New Roman" w:hAnsi="Times New Roman"/>
      <w:sz w:val="20"/>
      <w:szCs w:val="20"/>
      <w:lang w:eastAsia="bs-Latn-BA"/>
    </w:rPr>
  </w:style>
  <w:style w:type="character" w:customStyle="1" w:styleId="BodyTextChar1">
    <w:name w:val="Body Text Char1"/>
    <w:basedOn w:val="DefaultParagraphFont"/>
    <w:uiPriority w:val="99"/>
    <w:semiHidden/>
    <w:rsid w:val="00ED4202"/>
    <w:rPr>
      <w:sz w:val="22"/>
      <w:szCs w:val="22"/>
      <w:lang w:eastAsia="en-US"/>
    </w:rPr>
  </w:style>
  <w:style w:type="paragraph" w:customStyle="1" w:styleId="Heading11">
    <w:name w:val="Heading #1"/>
    <w:basedOn w:val="Normal"/>
    <w:link w:val="Heading10"/>
    <w:rsid w:val="00ED4202"/>
    <w:pPr>
      <w:widowControl w:val="0"/>
      <w:spacing w:after="260" w:line="240" w:lineRule="auto"/>
      <w:jc w:val="center"/>
      <w:outlineLvl w:val="0"/>
    </w:pPr>
    <w:rPr>
      <w:rFonts w:ascii="Times New Roman" w:eastAsia="Times New Roman" w:hAnsi="Times New Roman"/>
      <w:b/>
      <w:bCs/>
      <w:sz w:val="32"/>
      <w:szCs w:val="32"/>
      <w:lang w:eastAsia="bs-Latn-BA"/>
    </w:rPr>
  </w:style>
  <w:style w:type="paragraph" w:customStyle="1" w:styleId="Heading21">
    <w:name w:val="Heading #2"/>
    <w:basedOn w:val="Normal"/>
    <w:link w:val="Heading20"/>
    <w:rsid w:val="00ED4202"/>
    <w:pPr>
      <w:widowControl w:val="0"/>
      <w:spacing w:after="260" w:line="240" w:lineRule="auto"/>
      <w:ind w:firstLine="640"/>
      <w:outlineLvl w:val="1"/>
    </w:pPr>
    <w:rPr>
      <w:rFonts w:ascii="Times New Roman" w:eastAsia="Times New Roman" w:hAnsi="Times New Roman"/>
      <w:b/>
      <w:bCs/>
      <w:sz w:val="20"/>
      <w:szCs w:val="20"/>
      <w:lang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1778">
      <w:bodyDiv w:val="1"/>
      <w:marLeft w:val="0"/>
      <w:marRight w:val="0"/>
      <w:marTop w:val="0"/>
      <w:marBottom w:val="0"/>
      <w:divBdr>
        <w:top w:val="none" w:sz="0" w:space="0" w:color="auto"/>
        <w:left w:val="none" w:sz="0" w:space="0" w:color="auto"/>
        <w:bottom w:val="none" w:sz="0" w:space="0" w:color="auto"/>
        <w:right w:val="none" w:sz="0" w:space="0" w:color="auto"/>
      </w:divBdr>
    </w:div>
    <w:div w:id="105541976">
      <w:bodyDiv w:val="1"/>
      <w:marLeft w:val="0"/>
      <w:marRight w:val="0"/>
      <w:marTop w:val="0"/>
      <w:marBottom w:val="0"/>
      <w:divBdr>
        <w:top w:val="none" w:sz="0" w:space="0" w:color="auto"/>
        <w:left w:val="none" w:sz="0" w:space="0" w:color="auto"/>
        <w:bottom w:val="none" w:sz="0" w:space="0" w:color="auto"/>
        <w:right w:val="none" w:sz="0" w:space="0" w:color="auto"/>
      </w:divBdr>
    </w:div>
    <w:div w:id="158228708">
      <w:bodyDiv w:val="1"/>
      <w:marLeft w:val="0"/>
      <w:marRight w:val="0"/>
      <w:marTop w:val="0"/>
      <w:marBottom w:val="0"/>
      <w:divBdr>
        <w:top w:val="none" w:sz="0" w:space="0" w:color="auto"/>
        <w:left w:val="none" w:sz="0" w:space="0" w:color="auto"/>
        <w:bottom w:val="none" w:sz="0" w:space="0" w:color="auto"/>
        <w:right w:val="none" w:sz="0" w:space="0" w:color="auto"/>
      </w:divBdr>
    </w:div>
    <w:div w:id="172649075">
      <w:bodyDiv w:val="1"/>
      <w:marLeft w:val="0"/>
      <w:marRight w:val="0"/>
      <w:marTop w:val="0"/>
      <w:marBottom w:val="0"/>
      <w:divBdr>
        <w:top w:val="none" w:sz="0" w:space="0" w:color="auto"/>
        <w:left w:val="none" w:sz="0" w:space="0" w:color="auto"/>
        <w:bottom w:val="none" w:sz="0" w:space="0" w:color="auto"/>
        <w:right w:val="none" w:sz="0" w:space="0" w:color="auto"/>
      </w:divBdr>
    </w:div>
    <w:div w:id="221871843">
      <w:bodyDiv w:val="1"/>
      <w:marLeft w:val="0"/>
      <w:marRight w:val="0"/>
      <w:marTop w:val="0"/>
      <w:marBottom w:val="0"/>
      <w:divBdr>
        <w:top w:val="none" w:sz="0" w:space="0" w:color="auto"/>
        <w:left w:val="none" w:sz="0" w:space="0" w:color="auto"/>
        <w:bottom w:val="none" w:sz="0" w:space="0" w:color="auto"/>
        <w:right w:val="none" w:sz="0" w:space="0" w:color="auto"/>
      </w:divBdr>
    </w:div>
    <w:div w:id="243076650">
      <w:bodyDiv w:val="1"/>
      <w:marLeft w:val="0"/>
      <w:marRight w:val="0"/>
      <w:marTop w:val="0"/>
      <w:marBottom w:val="0"/>
      <w:divBdr>
        <w:top w:val="none" w:sz="0" w:space="0" w:color="auto"/>
        <w:left w:val="none" w:sz="0" w:space="0" w:color="auto"/>
        <w:bottom w:val="none" w:sz="0" w:space="0" w:color="auto"/>
        <w:right w:val="none" w:sz="0" w:space="0" w:color="auto"/>
      </w:divBdr>
    </w:div>
    <w:div w:id="396248726">
      <w:bodyDiv w:val="1"/>
      <w:marLeft w:val="0"/>
      <w:marRight w:val="0"/>
      <w:marTop w:val="0"/>
      <w:marBottom w:val="0"/>
      <w:divBdr>
        <w:top w:val="none" w:sz="0" w:space="0" w:color="auto"/>
        <w:left w:val="none" w:sz="0" w:space="0" w:color="auto"/>
        <w:bottom w:val="none" w:sz="0" w:space="0" w:color="auto"/>
        <w:right w:val="none" w:sz="0" w:space="0" w:color="auto"/>
      </w:divBdr>
    </w:div>
    <w:div w:id="411005195">
      <w:bodyDiv w:val="1"/>
      <w:marLeft w:val="0"/>
      <w:marRight w:val="0"/>
      <w:marTop w:val="0"/>
      <w:marBottom w:val="0"/>
      <w:divBdr>
        <w:top w:val="none" w:sz="0" w:space="0" w:color="auto"/>
        <w:left w:val="none" w:sz="0" w:space="0" w:color="auto"/>
        <w:bottom w:val="none" w:sz="0" w:space="0" w:color="auto"/>
        <w:right w:val="none" w:sz="0" w:space="0" w:color="auto"/>
      </w:divBdr>
    </w:div>
    <w:div w:id="479611974">
      <w:bodyDiv w:val="1"/>
      <w:marLeft w:val="0"/>
      <w:marRight w:val="0"/>
      <w:marTop w:val="0"/>
      <w:marBottom w:val="0"/>
      <w:divBdr>
        <w:top w:val="none" w:sz="0" w:space="0" w:color="auto"/>
        <w:left w:val="none" w:sz="0" w:space="0" w:color="auto"/>
        <w:bottom w:val="none" w:sz="0" w:space="0" w:color="auto"/>
        <w:right w:val="none" w:sz="0" w:space="0" w:color="auto"/>
      </w:divBdr>
    </w:div>
    <w:div w:id="535191735">
      <w:bodyDiv w:val="1"/>
      <w:marLeft w:val="0"/>
      <w:marRight w:val="0"/>
      <w:marTop w:val="0"/>
      <w:marBottom w:val="0"/>
      <w:divBdr>
        <w:top w:val="none" w:sz="0" w:space="0" w:color="auto"/>
        <w:left w:val="none" w:sz="0" w:space="0" w:color="auto"/>
        <w:bottom w:val="none" w:sz="0" w:space="0" w:color="auto"/>
        <w:right w:val="none" w:sz="0" w:space="0" w:color="auto"/>
      </w:divBdr>
    </w:div>
    <w:div w:id="644940885">
      <w:bodyDiv w:val="1"/>
      <w:marLeft w:val="0"/>
      <w:marRight w:val="0"/>
      <w:marTop w:val="0"/>
      <w:marBottom w:val="0"/>
      <w:divBdr>
        <w:top w:val="none" w:sz="0" w:space="0" w:color="auto"/>
        <w:left w:val="none" w:sz="0" w:space="0" w:color="auto"/>
        <w:bottom w:val="none" w:sz="0" w:space="0" w:color="auto"/>
        <w:right w:val="none" w:sz="0" w:space="0" w:color="auto"/>
      </w:divBdr>
    </w:div>
    <w:div w:id="806236974">
      <w:bodyDiv w:val="1"/>
      <w:marLeft w:val="0"/>
      <w:marRight w:val="0"/>
      <w:marTop w:val="0"/>
      <w:marBottom w:val="0"/>
      <w:divBdr>
        <w:top w:val="none" w:sz="0" w:space="0" w:color="auto"/>
        <w:left w:val="none" w:sz="0" w:space="0" w:color="auto"/>
        <w:bottom w:val="none" w:sz="0" w:space="0" w:color="auto"/>
        <w:right w:val="none" w:sz="0" w:space="0" w:color="auto"/>
      </w:divBdr>
    </w:div>
    <w:div w:id="885608994">
      <w:bodyDiv w:val="1"/>
      <w:marLeft w:val="0"/>
      <w:marRight w:val="0"/>
      <w:marTop w:val="0"/>
      <w:marBottom w:val="0"/>
      <w:divBdr>
        <w:top w:val="none" w:sz="0" w:space="0" w:color="auto"/>
        <w:left w:val="none" w:sz="0" w:space="0" w:color="auto"/>
        <w:bottom w:val="none" w:sz="0" w:space="0" w:color="auto"/>
        <w:right w:val="none" w:sz="0" w:space="0" w:color="auto"/>
      </w:divBdr>
    </w:div>
    <w:div w:id="888152440">
      <w:bodyDiv w:val="1"/>
      <w:marLeft w:val="0"/>
      <w:marRight w:val="0"/>
      <w:marTop w:val="0"/>
      <w:marBottom w:val="0"/>
      <w:divBdr>
        <w:top w:val="none" w:sz="0" w:space="0" w:color="auto"/>
        <w:left w:val="none" w:sz="0" w:space="0" w:color="auto"/>
        <w:bottom w:val="none" w:sz="0" w:space="0" w:color="auto"/>
        <w:right w:val="none" w:sz="0" w:space="0" w:color="auto"/>
      </w:divBdr>
    </w:div>
    <w:div w:id="955331984">
      <w:bodyDiv w:val="1"/>
      <w:marLeft w:val="0"/>
      <w:marRight w:val="0"/>
      <w:marTop w:val="0"/>
      <w:marBottom w:val="0"/>
      <w:divBdr>
        <w:top w:val="none" w:sz="0" w:space="0" w:color="auto"/>
        <w:left w:val="none" w:sz="0" w:space="0" w:color="auto"/>
        <w:bottom w:val="none" w:sz="0" w:space="0" w:color="auto"/>
        <w:right w:val="none" w:sz="0" w:space="0" w:color="auto"/>
      </w:divBdr>
    </w:div>
    <w:div w:id="1079789880">
      <w:bodyDiv w:val="1"/>
      <w:marLeft w:val="0"/>
      <w:marRight w:val="0"/>
      <w:marTop w:val="0"/>
      <w:marBottom w:val="0"/>
      <w:divBdr>
        <w:top w:val="none" w:sz="0" w:space="0" w:color="auto"/>
        <w:left w:val="none" w:sz="0" w:space="0" w:color="auto"/>
        <w:bottom w:val="none" w:sz="0" w:space="0" w:color="auto"/>
        <w:right w:val="none" w:sz="0" w:space="0" w:color="auto"/>
      </w:divBdr>
    </w:div>
    <w:div w:id="1093433183">
      <w:bodyDiv w:val="1"/>
      <w:marLeft w:val="0"/>
      <w:marRight w:val="0"/>
      <w:marTop w:val="0"/>
      <w:marBottom w:val="0"/>
      <w:divBdr>
        <w:top w:val="none" w:sz="0" w:space="0" w:color="auto"/>
        <w:left w:val="none" w:sz="0" w:space="0" w:color="auto"/>
        <w:bottom w:val="none" w:sz="0" w:space="0" w:color="auto"/>
        <w:right w:val="none" w:sz="0" w:space="0" w:color="auto"/>
      </w:divBdr>
    </w:div>
    <w:div w:id="1131826766">
      <w:bodyDiv w:val="1"/>
      <w:marLeft w:val="0"/>
      <w:marRight w:val="0"/>
      <w:marTop w:val="0"/>
      <w:marBottom w:val="0"/>
      <w:divBdr>
        <w:top w:val="none" w:sz="0" w:space="0" w:color="auto"/>
        <w:left w:val="none" w:sz="0" w:space="0" w:color="auto"/>
        <w:bottom w:val="none" w:sz="0" w:space="0" w:color="auto"/>
        <w:right w:val="none" w:sz="0" w:space="0" w:color="auto"/>
      </w:divBdr>
    </w:div>
    <w:div w:id="1159268444">
      <w:bodyDiv w:val="1"/>
      <w:marLeft w:val="0"/>
      <w:marRight w:val="0"/>
      <w:marTop w:val="0"/>
      <w:marBottom w:val="0"/>
      <w:divBdr>
        <w:top w:val="none" w:sz="0" w:space="0" w:color="auto"/>
        <w:left w:val="none" w:sz="0" w:space="0" w:color="auto"/>
        <w:bottom w:val="none" w:sz="0" w:space="0" w:color="auto"/>
        <w:right w:val="none" w:sz="0" w:space="0" w:color="auto"/>
      </w:divBdr>
    </w:div>
    <w:div w:id="1394623912">
      <w:bodyDiv w:val="1"/>
      <w:marLeft w:val="0"/>
      <w:marRight w:val="0"/>
      <w:marTop w:val="0"/>
      <w:marBottom w:val="0"/>
      <w:divBdr>
        <w:top w:val="none" w:sz="0" w:space="0" w:color="auto"/>
        <w:left w:val="none" w:sz="0" w:space="0" w:color="auto"/>
        <w:bottom w:val="none" w:sz="0" w:space="0" w:color="auto"/>
        <w:right w:val="none" w:sz="0" w:space="0" w:color="auto"/>
      </w:divBdr>
    </w:div>
    <w:div w:id="1437367802">
      <w:bodyDiv w:val="1"/>
      <w:marLeft w:val="0"/>
      <w:marRight w:val="0"/>
      <w:marTop w:val="0"/>
      <w:marBottom w:val="0"/>
      <w:divBdr>
        <w:top w:val="none" w:sz="0" w:space="0" w:color="auto"/>
        <w:left w:val="none" w:sz="0" w:space="0" w:color="auto"/>
        <w:bottom w:val="none" w:sz="0" w:space="0" w:color="auto"/>
        <w:right w:val="none" w:sz="0" w:space="0" w:color="auto"/>
      </w:divBdr>
    </w:div>
    <w:div w:id="1440107231">
      <w:bodyDiv w:val="1"/>
      <w:marLeft w:val="0"/>
      <w:marRight w:val="0"/>
      <w:marTop w:val="0"/>
      <w:marBottom w:val="0"/>
      <w:divBdr>
        <w:top w:val="none" w:sz="0" w:space="0" w:color="auto"/>
        <w:left w:val="none" w:sz="0" w:space="0" w:color="auto"/>
        <w:bottom w:val="none" w:sz="0" w:space="0" w:color="auto"/>
        <w:right w:val="none" w:sz="0" w:space="0" w:color="auto"/>
      </w:divBdr>
    </w:div>
    <w:div w:id="1475441926">
      <w:bodyDiv w:val="1"/>
      <w:marLeft w:val="0"/>
      <w:marRight w:val="0"/>
      <w:marTop w:val="0"/>
      <w:marBottom w:val="0"/>
      <w:divBdr>
        <w:top w:val="none" w:sz="0" w:space="0" w:color="auto"/>
        <w:left w:val="none" w:sz="0" w:space="0" w:color="auto"/>
        <w:bottom w:val="none" w:sz="0" w:space="0" w:color="auto"/>
        <w:right w:val="none" w:sz="0" w:space="0" w:color="auto"/>
      </w:divBdr>
    </w:div>
    <w:div w:id="1600917021">
      <w:bodyDiv w:val="1"/>
      <w:marLeft w:val="0"/>
      <w:marRight w:val="0"/>
      <w:marTop w:val="0"/>
      <w:marBottom w:val="0"/>
      <w:divBdr>
        <w:top w:val="none" w:sz="0" w:space="0" w:color="auto"/>
        <w:left w:val="none" w:sz="0" w:space="0" w:color="auto"/>
        <w:bottom w:val="none" w:sz="0" w:space="0" w:color="auto"/>
        <w:right w:val="none" w:sz="0" w:space="0" w:color="auto"/>
      </w:divBdr>
    </w:div>
    <w:div w:id="1685788575">
      <w:bodyDiv w:val="1"/>
      <w:marLeft w:val="0"/>
      <w:marRight w:val="0"/>
      <w:marTop w:val="0"/>
      <w:marBottom w:val="0"/>
      <w:divBdr>
        <w:top w:val="none" w:sz="0" w:space="0" w:color="auto"/>
        <w:left w:val="none" w:sz="0" w:space="0" w:color="auto"/>
        <w:bottom w:val="none" w:sz="0" w:space="0" w:color="auto"/>
        <w:right w:val="none" w:sz="0" w:space="0" w:color="auto"/>
      </w:divBdr>
    </w:div>
    <w:div w:id="1692683607">
      <w:bodyDiv w:val="1"/>
      <w:marLeft w:val="0"/>
      <w:marRight w:val="0"/>
      <w:marTop w:val="0"/>
      <w:marBottom w:val="0"/>
      <w:divBdr>
        <w:top w:val="none" w:sz="0" w:space="0" w:color="auto"/>
        <w:left w:val="none" w:sz="0" w:space="0" w:color="auto"/>
        <w:bottom w:val="none" w:sz="0" w:space="0" w:color="auto"/>
        <w:right w:val="none" w:sz="0" w:space="0" w:color="auto"/>
      </w:divBdr>
    </w:div>
    <w:div w:id="1804157651">
      <w:bodyDiv w:val="1"/>
      <w:marLeft w:val="0"/>
      <w:marRight w:val="0"/>
      <w:marTop w:val="0"/>
      <w:marBottom w:val="0"/>
      <w:divBdr>
        <w:top w:val="none" w:sz="0" w:space="0" w:color="auto"/>
        <w:left w:val="none" w:sz="0" w:space="0" w:color="auto"/>
        <w:bottom w:val="none" w:sz="0" w:space="0" w:color="auto"/>
        <w:right w:val="none" w:sz="0" w:space="0" w:color="auto"/>
      </w:divBdr>
    </w:div>
    <w:div w:id="1848401367">
      <w:bodyDiv w:val="1"/>
      <w:marLeft w:val="0"/>
      <w:marRight w:val="0"/>
      <w:marTop w:val="0"/>
      <w:marBottom w:val="0"/>
      <w:divBdr>
        <w:top w:val="none" w:sz="0" w:space="0" w:color="auto"/>
        <w:left w:val="none" w:sz="0" w:space="0" w:color="auto"/>
        <w:bottom w:val="none" w:sz="0" w:space="0" w:color="auto"/>
        <w:right w:val="none" w:sz="0" w:space="0" w:color="auto"/>
      </w:divBdr>
    </w:div>
    <w:div w:id="1908614000">
      <w:bodyDiv w:val="1"/>
      <w:marLeft w:val="0"/>
      <w:marRight w:val="0"/>
      <w:marTop w:val="0"/>
      <w:marBottom w:val="0"/>
      <w:divBdr>
        <w:top w:val="none" w:sz="0" w:space="0" w:color="auto"/>
        <w:left w:val="none" w:sz="0" w:space="0" w:color="auto"/>
        <w:bottom w:val="none" w:sz="0" w:space="0" w:color="auto"/>
        <w:right w:val="none" w:sz="0" w:space="0" w:color="auto"/>
      </w:divBdr>
      <w:divsChild>
        <w:div w:id="1635722032">
          <w:marLeft w:val="0"/>
          <w:marRight w:val="0"/>
          <w:marTop w:val="0"/>
          <w:marBottom w:val="0"/>
          <w:divBdr>
            <w:top w:val="none" w:sz="0" w:space="0" w:color="auto"/>
            <w:left w:val="none" w:sz="0" w:space="0" w:color="auto"/>
            <w:bottom w:val="none" w:sz="0" w:space="0" w:color="auto"/>
            <w:right w:val="none" w:sz="0" w:space="0" w:color="auto"/>
          </w:divBdr>
          <w:divsChild>
            <w:div w:id="1061321279">
              <w:marLeft w:val="0"/>
              <w:marRight w:val="0"/>
              <w:marTop w:val="0"/>
              <w:marBottom w:val="0"/>
              <w:divBdr>
                <w:top w:val="none" w:sz="0" w:space="0" w:color="auto"/>
                <w:left w:val="none" w:sz="0" w:space="0" w:color="auto"/>
                <w:bottom w:val="none" w:sz="0" w:space="0" w:color="auto"/>
                <w:right w:val="none" w:sz="0" w:space="0" w:color="auto"/>
              </w:divBdr>
              <w:divsChild>
                <w:div w:id="10606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3744">
          <w:marLeft w:val="0"/>
          <w:marRight w:val="0"/>
          <w:marTop w:val="0"/>
          <w:marBottom w:val="0"/>
          <w:divBdr>
            <w:top w:val="none" w:sz="0" w:space="0" w:color="auto"/>
            <w:left w:val="none" w:sz="0" w:space="0" w:color="auto"/>
            <w:bottom w:val="none" w:sz="0" w:space="0" w:color="auto"/>
            <w:right w:val="none" w:sz="0" w:space="0" w:color="auto"/>
          </w:divBdr>
          <w:divsChild>
            <w:div w:id="952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497">
      <w:bodyDiv w:val="1"/>
      <w:marLeft w:val="0"/>
      <w:marRight w:val="0"/>
      <w:marTop w:val="0"/>
      <w:marBottom w:val="0"/>
      <w:divBdr>
        <w:top w:val="none" w:sz="0" w:space="0" w:color="auto"/>
        <w:left w:val="none" w:sz="0" w:space="0" w:color="auto"/>
        <w:bottom w:val="none" w:sz="0" w:space="0" w:color="auto"/>
        <w:right w:val="none" w:sz="0" w:space="0" w:color="auto"/>
      </w:divBdr>
    </w:div>
    <w:div w:id="2026243324">
      <w:bodyDiv w:val="1"/>
      <w:marLeft w:val="0"/>
      <w:marRight w:val="0"/>
      <w:marTop w:val="0"/>
      <w:marBottom w:val="0"/>
      <w:divBdr>
        <w:top w:val="none" w:sz="0" w:space="0" w:color="auto"/>
        <w:left w:val="none" w:sz="0" w:space="0" w:color="auto"/>
        <w:bottom w:val="none" w:sz="0" w:space="0" w:color="auto"/>
        <w:right w:val="none" w:sz="0" w:space="0" w:color="auto"/>
      </w:divBdr>
    </w:div>
    <w:div w:id="2032878990">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 w:id="211578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Memo_SektorPravFinPos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801EFB47944AF7A6A3F9F6C2976F85"/>
        <w:category>
          <w:name w:val="General"/>
          <w:gallery w:val="placeholder"/>
        </w:category>
        <w:types>
          <w:type w:val="bbPlcHdr"/>
        </w:types>
        <w:behaviors>
          <w:behavior w:val="content"/>
        </w:behaviors>
        <w:guid w:val="{7A5ED199-3B51-40AB-BBCB-016D05979F4A}"/>
      </w:docPartPr>
      <w:docPartBody>
        <w:p w:rsidR="00092F43" w:rsidRDefault="00FA2AE0">
          <w:pPr>
            <w:pStyle w:val="00801EFB47944AF7A6A3F9F6C2976F85"/>
          </w:pPr>
          <w:r>
            <w:rPr>
              <w:rStyle w:val="PlaceholderText"/>
            </w:rPr>
            <w:t>Click here to enter text.</w:t>
          </w:r>
        </w:p>
      </w:docPartBody>
    </w:docPart>
    <w:docPart>
      <w:docPartPr>
        <w:name w:val="595A4296F61043B6B3C7DC378D8B8511"/>
        <w:category>
          <w:name w:val="General"/>
          <w:gallery w:val="placeholder"/>
        </w:category>
        <w:types>
          <w:type w:val="bbPlcHdr"/>
        </w:types>
        <w:behaviors>
          <w:behavior w:val="content"/>
        </w:behaviors>
        <w:guid w:val="{FD1BC54E-2B80-4476-9B4D-49DE776B097D}"/>
      </w:docPartPr>
      <w:docPartBody>
        <w:p w:rsidR="00092F43" w:rsidRDefault="00FA2AE0">
          <w:pPr>
            <w:pStyle w:val="595A4296F61043B6B3C7DC378D8B8511"/>
          </w:pPr>
          <w:r>
            <w:rPr>
              <w:rStyle w:val="PlaceholderText"/>
            </w:rPr>
            <w:t>Click here to enter text.</w:t>
          </w:r>
        </w:p>
      </w:docPartBody>
    </w:docPart>
    <w:docPart>
      <w:docPartPr>
        <w:name w:val="12DD7A5434E948518F7E7FCE7028A462"/>
        <w:category>
          <w:name w:val="General"/>
          <w:gallery w:val="placeholder"/>
        </w:category>
        <w:types>
          <w:type w:val="bbPlcHdr"/>
        </w:types>
        <w:behaviors>
          <w:behavior w:val="content"/>
        </w:behaviors>
        <w:guid w:val="{085AA785-1D0B-4062-8FE1-2B26823AC6B4}"/>
      </w:docPartPr>
      <w:docPartBody>
        <w:p w:rsidR="00092F43" w:rsidRDefault="00FA2AE0">
          <w:pPr>
            <w:pStyle w:val="12DD7A5434E948518F7E7FCE7028A462"/>
          </w:pPr>
          <w:r>
            <w:rPr>
              <w:rStyle w:val="PlaceholderText"/>
            </w:rPr>
            <w:t>Click here to enter text.</w:t>
          </w:r>
        </w:p>
      </w:docPartBody>
    </w:docPart>
    <w:docPart>
      <w:docPartPr>
        <w:name w:val="04BE1263E63C4C1198DE7EB2D410B1C2"/>
        <w:category>
          <w:name w:val="General"/>
          <w:gallery w:val="placeholder"/>
        </w:category>
        <w:types>
          <w:type w:val="bbPlcHdr"/>
        </w:types>
        <w:behaviors>
          <w:behavior w:val="content"/>
        </w:behaviors>
        <w:guid w:val="{C9F1337B-5A4D-498F-8E88-2FC0EA5F0A53}"/>
      </w:docPartPr>
      <w:docPartBody>
        <w:p w:rsidR="001652F8" w:rsidRDefault="004E093A" w:rsidP="004E093A">
          <w:pPr>
            <w:pStyle w:val="04BE1263E63C4C1198DE7EB2D410B1C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AE0"/>
    <w:rsid w:val="00003224"/>
    <w:rsid w:val="00003225"/>
    <w:rsid w:val="0001482B"/>
    <w:rsid w:val="00017267"/>
    <w:rsid w:val="000221AD"/>
    <w:rsid w:val="000238FF"/>
    <w:rsid w:val="000248B9"/>
    <w:rsid w:val="000255C0"/>
    <w:rsid w:val="00027159"/>
    <w:rsid w:val="00027642"/>
    <w:rsid w:val="00027F0B"/>
    <w:rsid w:val="00035A0C"/>
    <w:rsid w:val="00036741"/>
    <w:rsid w:val="00043307"/>
    <w:rsid w:val="00047E7C"/>
    <w:rsid w:val="000517FF"/>
    <w:rsid w:val="00055347"/>
    <w:rsid w:val="00055BA9"/>
    <w:rsid w:val="00061565"/>
    <w:rsid w:val="000674AB"/>
    <w:rsid w:val="000678AB"/>
    <w:rsid w:val="000774FC"/>
    <w:rsid w:val="00090001"/>
    <w:rsid w:val="0009294D"/>
    <w:rsid w:val="00092F43"/>
    <w:rsid w:val="000953BF"/>
    <w:rsid w:val="000A6627"/>
    <w:rsid w:val="000B12A1"/>
    <w:rsid w:val="000B13BD"/>
    <w:rsid w:val="000B1B43"/>
    <w:rsid w:val="000B228A"/>
    <w:rsid w:val="000B4AD3"/>
    <w:rsid w:val="000B56AA"/>
    <w:rsid w:val="000B6E50"/>
    <w:rsid w:val="000C67AA"/>
    <w:rsid w:val="000D1870"/>
    <w:rsid w:val="000E162C"/>
    <w:rsid w:val="000E5859"/>
    <w:rsid w:val="000E5A91"/>
    <w:rsid w:val="000E615A"/>
    <w:rsid w:val="000E6272"/>
    <w:rsid w:val="000F07A6"/>
    <w:rsid w:val="000F4B2F"/>
    <w:rsid w:val="000F638D"/>
    <w:rsid w:val="00100127"/>
    <w:rsid w:val="00101343"/>
    <w:rsid w:val="001037DD"/>
    <w:rsid w:val="00103A0C"/>
    <w:rsid w:val="00112647"/>
    <w:rsid w:val="00113D09"/>
    <w:rsid w:val="001203FE"/>
    <w:rsid w:val="00120FA9"/>
    <w:rsid w:val="00121751"/>
    <w:rsid w:val="001273D9"/>
    <w:rsid w:val="0013337A"/>
    <w:rsid w:val="00146B07"/>
    <w:rsid w:val="00147265"/>
    <w:rsid w:val="00147AFE"/>
    <w:rsid w:val="00152A1B"/>
    <w:rsid w:val="001546C3"/>
    <w:rsid w:val="00154950"/>
    <w:rsid w:val="00155895"/>
    <w:rsid w:val="0016049D"/>
    <w:rsid w:val="0016268F"/>
    <w:rsid w:val="00164ED2"/>
    <w:rsid w:val="001652F8"/>
    <w:rsid w:val="00165582"/>
    <w:rsid w:val="001818B8"/>
    <w:rsid w:val="00185A19"/>
    <w:rsid w:val="00190334"/>
    <w:rsid w:val="00194977"/>
    <w:rsid w:val="001977BC"/>
    <w:rsid w:val="001A4AD9"/>
    <w:rsid w:val="001B2BFE"/>
    <w:rsid w:val="001B4C42"/>
    <w:rsid w:val="001B5BC1"/>
    <w:rsid w:val="001B6146"/>
    <w:rsid w:val="001B66C1"/>
    <w:rsid w:val="001B6FA9"/>
    <w:rsid w:val="001C17A5"/>
    <w:rsid w:val="001D1428"/>
    <w:rsid w:val="001D1E18"/>
    <w:rsid w:val="001E6CAA"/>
    <w:rsid w:val="001F04D4"/>
    <w:rsid w:val="001F0EF4"/>
    <w:rsid w:val="001F35CF"/>
    <w:rsid w:val="001F5693"/>
    <w:rsid w:val="001F5AC6"/>
    <w:rsid w:val="00200AC9"/>
    <w:rsid w:val="00201B14"/>
    <w:rsid w:val="002126B0"/>
    <w:rsid w:val="00212E1B"/>
    <w:rsid w:val="00214624"/>
    <w:rsid w:val="002225A6"/>
    <w:rsid w:val="00223CE9"/>
    <w:rsid w:val="002333C5"/>
    <w:rsid w:val="00234460"/>
    <w:rsid w:val="002416C1"/>
    <w:rsid w:val="00242FB7"/>
    <w:rsid w:val="00244103"/>
    <w:rsid w:val="002543DD"/>
    <w:rsid w:val="0026359A"/>
    <w:rsid w:val="00264E07"/>
    <w:rsid w:val="00265707"/>
    <w:rsid w:val="00265BD9"/>
    <w:rsid w:val="00265CBB"/>
    <w:rsid w:val="00272EFD"/>
    <w:rsid w:val="00273D9F"/>
    <w:rsid w:val="0027726F"/>
    <w:rsid w:val="00285DA8"/>
    <w:rsid w:val="0029107B"/>
    <w:rsid w:val="002A13BF"/>
    <w:rsid w:val="002B409D"/>
    <w:rsid w:val="002B42E3"/>
    <w:rsid w:val="002C0072"/>
    <w:rsid w:val="002C2D9D"/>
    <w:rsid w:val="002C5AA5"/>
    <w:rsid w:val="002C797E"/>
    <w:rsid w:val="002D0EAF"/>
    <w:rsid w:val="002D1F34"/>
    <w:rsid w:val="002E3472"/>
    <w:rsid w:val="002E492B"/>
    <w:rsid w:val="002E4CB0"/>
    <w:rsid w:val="002F2AE0"/>
    <w:rsid w:val="002F2DB5"/>
    <w:rsid w:val="002F4A06"/>
    <w:rsid w:val="002F4F69"/>
    <w:rsid w:val="00300005"/>
    <w:rsid w:val="0030422E"/>
    <w:rsid w:val="003064A9"/>
    <w:rsid w:val="00307D13"/>
    <w:rsid w:val="00307E22"/>
    <w:rsid w:val="00312785"/>
    <w:rsid w:val="003218BD"/>
    <w:rsid w:val="003237AA"/>
    <w:rsid w:val="00324B15"/>
    <w:rsid w:val="003266D3"/>
    <w:rsid w:val="003331E1"/>
    <w:rsid w:val="0033402C"/>
    <w:rsid w:val="00337EC8"/>
    <w:rsid w:val="0034071A"/>
    <w:rsid w:val="003425FF"/>
    <w:rsid w:val="00344BA3"/>
    <w:rsid w:val="003551D8"/>
    <w:rsid w:val="00355539"/>
    <w:rsid w:val="00362348"/>
    <w:rsid w:val="0036365A"/>
    <w:rsid w:val="0036622D"/>
    <w:rsid w:val="003675BA"/>
    <w:rsid w:val="00370AE9"/>
    <w:rsid w:val="00380F5B"/>
    <w:rsid w:val="00385F4D"/>
    <w:rsid w:val="00392CB3"/>
    <w:rsid w:val="003A0B20"/>
    <w:rsid w:val="003A198E"/>
    <w:rsid w:val="003A491E"/>
    <w:rsid w:val="003B3E69"/>
    <w:rsid w:val="003B79BC"/>
    <w:rsid w:val="003C7143"/>
    <w:rsid w:val="003E5377"/>
    <w:rsid w:val="004024F4"/>
    <w:rsid w:val="004030D6"/>
    <w:rsid w:val="0040415B"/>
    <w:rsid w:val="00407592"/>
    <w:rsid w:val="00412770"/>
    <w:rsid w:val="004140A7"/>
    <w:rsid w:val="00415286"/>
    <w:rsid w:val="00415708"/>
    <w:rsid w:val="00420915"/>
    <w:rsid w:val="00424446"/>
    <w:rsid w:val="00426870"/>
    <w:rsid w:val="00433630"/>
    <w:rsid w:val="00433C72"/>
    <w:rsid w:val="0043532B"/>
    <w:rsid w:val="00435F67"/>
    <w:rsid w:val="00436BB4"/>
    <w:rsid w:val="00442D89"/>
    <w:rsid w:val="0044388E"/>
    <w:rsid w:val="0045137A"/>
    <w:rsid w:val="004518DD"/>
    <w:rsid w:val="00451904"/>
    <w:rsid w:val="004542E5"/>
    <w:rsid w:val="004573D5"/>
    <w:rsid w:val="004606B0"/>
    <w:rsid w:val="00470185"/>
    <w:rsid w:val="00472559"/>
    <w:rsid w:val="00472D28"/>
    <w:rsid w:val="00482612"/>
    <w:rsid w:val="00483ECF"/>
    <w:rsid w:val="00486A5D"/>
    <w:rsid w:val="00487114"/>
    <w:rsid w:val="0049098D"/>
    <w:rsid w:val="004942E7"/>
    <w:rsid w:val="00494345"/>
    <w:rsid w:val="004A55FE"/>
    <w:rsid w:val="004A78FF"/>
    <w:rsid w:val="004B0BCF"/>
    <w:rsid w:val="004C0904"/>
    <w:rsid w:val="004C6F04"/>
    <w:rsid w:val="004C7240"/>
    <w:rsid w:val="004D3DAE"/>
    <w:rsid w:val="004D474F"/>
    <w:rsid w:val="004D4F70"/>
    <w:rsid w:val="004D57E6"/>
    <w:rsid w:val="004E093A"/>
    <w:rsid w:val="004E0D13"/>
    <w:rsid w:val="004E27A0"/>
    <w:rsid w:val="004F7EE1"/>
    <w:rsid w:val="0050349B"/>
    <w:rsid w:val="00503866"/>
    <w:rsid w:val="00504E43"/>
    <w:rsid w:val="005061EE"/>
    <w:rsid w:val="00507558"/>
    <w:rsid w:val="0050790C"/>
    <w:rsid w:val="00507B8D"/>
    <w:rsid w:val="00514705"/>
    <w:rsid w:val="00516787"/>
    <w:rsid w:val="00536005"/>
    <w:rsid w:val="005407EA"/>
    <w:rsid w:val="00555553"/>
    <w:rsid w:val="00557172"/>
    <w:rsid w:val="0056253F"/>
    <w:rsid w:val="00562B30"/>
    <w:rsid w:val="00566108"/>
    <w:rsid w:val="005860D8"/>
    <w:rsid w:val="005918F2"/>
    <w:rsid w:val="005A6B8F"/>
    <w:rsid w:val="005B18AA"/>
    <w:rsid w:val="005B39AD"/>
    <w:rsid w:val="005B55CB"/>
    <w:rsid w:val="005C0DA0"/>
    <w:rsid w:val="005C50B8"/>
    <w:rsid w:val="005C7E05"/>
    <w:rsid w:val="005D0BB6"/>
    <w:rsid w:val="005D26DB"/>
    <w:rsid w:val="005D3E5F"/>
    <w:rsid w:val="005D5193"/>
    <w:rsid w:val="005D521D"/>
    <w:rsid w:val="005D5F9B"/>
    <w:rsid w:val="005E1B1F"/>
    <w:rsid w:val="005E1BF1"/>
    <w:rsid w:val="005E203E"/>
    <w:rsid w:val="005E77A8"/>
    <w:rsid w:val="005F00FC"/>
    <w:rsid w:val="005F1730"/>
    <w:rsid w:val="00603786"/>
    <w:rsid w:val="006137A1"/>
    <w:rsid w:val="006166F2"/>
    <w:rsid w:val="00616C0F"/>
    <w:rsid w:val="0062177A"/>
    <w:rsid w:val="006249EF"/>
    <w:rsid w:val="00640696"/>
    <w:rsid w:val="00661BC8"/>
    <w:rsid w:val="00665C9F"/>
    <w:rsid w:val="00667779"/>
    <w:rsid w:val="006776B7"/>
    <w:rsid w:val="006819EB"/>
    <w:rsid w:val="006866B9"/>
    <w:rsid w:val="00690303"/>
    <w:rsid w:val="00695A0C"/>
    <w:rsid w:val="0069786B"/>
    <w:rsid w:val="006A0870"/>
    <w:rsid w:val="006A2D09"/>
    <w:rsid w:val="006A2EF8"/>
    <w:rsid w:val="006A6722"/>
    <w:rsid w:val="006B1923"/>
    <w:rsid w:val="006B3C92"/>
    <w:rsid w:val="006B4548"/>
    <w:rsid w:val="006B6FDE"/>
    <w:rsid w:val="006C2120"/>
    <w:rsid w:val="006C4E57"/>
    <w:rsid w:val="006C5829"/>
    <w:rsid w:val="006C6D47"/>
    <w:rsid w:val="006E3DE4"/>
    <w:rsid w:val="006F068E"/>
    <w:rsid w:val="006F10AC"/>
    <w:rsid w:val="006F7DC4"/>
    <w:rsid w:val="00700C0B"/>
    <w:rsid w:val="007012D1"/>
    <w:rsid w:val="00702D83"/>
    <w:rsid w:val="00703B82"/>
    <w:rsid w:val="00721BBB"/>
    <w:rsid w:val="00726711"/>
    <w:rsid w:val="00731CF3"/>
    <w:rsid w:val="00733137"/>
    <w:rsid w:val="00742211"/>
    <w:rsid w:val="0075262F"/>
    <w:rsid w:val="00755DA4"/>
    <w:rsid w:val="00756569"/>
    <w:rsid w:val="00757934"/>
    <w:rsid w:val="00763E87"/>
    <w:rsid w:val="00764A8D"/>
    <w:rsid w:val="00765A40"/>
    <w:rsid w:val="00784FA2"/>
    <w:rsid w:val="00786E31"/>
    <w:rsid w:val="00786EF6"/>
    <w:rsid w:val="00792815"/>
    <w:rsid w:val="00793F0A"/>
    <w:rsid w:val="007A1B85"/>
    <w:rsid w:val="007A1D3A"/>
    <w:rsid w:val="007A47B0"/>
    <w:rsid w:val="007A5AE7"/>
    <w:rsid w:val="007B2948"/>
    <w:rsid w:val="007B37C3"/>
    <w:rsid w:val="007B4F3C"/>
    <w:rsid w:val="007C554A"/>
    <w:rsid w:val="007D2B95"/>
    <w:rsid w:val="007E04D8"/>
    <w:rsid w:val="007E1184"/>
    <w:rsid w:val="007E354D"/>
    <w:rsid w:val="007E4211"/>
    <w:rsid w:val="007E4E58"/>
    <w:rsid w:val="007E67D9"/>
    <w:rsid w:val="007E764F"/>
    <w:rsid w:val="007E7ECE"/>
    <w:rsid w:val="007F19B7"/>
    <w:rsid w:val="007F1EB0"/>
    <w:rsid w:val="007F307B"/>
    <w:rsid w:val="007F3CEA"/>
    <w:rsid w:val="007F3D31"/>
    <w:rsid w:val="007F73C5"/>
    <w:rsid w:val="00800C0A"/>
    <w:rsid w:val="00801D8F"/>
    <w:rsid w:val="00802FBC"/>
    <w:rsid w:val="008048CD"/>
    <w:rsid w:val="00804EC6"/>
    <w:rsid w:val="00805512"/>
    <w:rsid w:val="00805C6C"/>
    <w:rsid w:val="0081594C"/>
    <w:rsid w:val="00817D09"/>
    <w:rsid w:val="00821A67"/>
    <w:rsid w:val="00822562"/>
    <w:rsid w:val="008239A8"/>
    <w:rsid w:val="00830578"/>
    <w:rsid w:val="00841C42"/>
    <w:rsid w:val="00844937"/>
    <w:rsid w:val="00847A74"/>
    <w:rsid w:val="00851499"/>
    <w:rsid w:val="00851B01"/>
    <w:rsid w:val="00860704"/>
    <w:rsid w:val="00861ACB"/>
    <w:rsid w:val="0086303C"/>
    <w:rsid w:val="008641AC"/>
    <w:rsid w:val="008652B6"/>
    <w:rsid w:val="0087074A"/>
    <w:rsid w:val="00875496"/>
    <w:rsid w:val="00881A7E"/>
    <w:rsid w:val="00881D24"/>
    <w:rsid w:val="00883B9F"/>
    <w:rsid w:val="00885333"/>
    <w:rsid w:val="00885621"/>
    <w:rsid w:val="00885649"/>
    <w:rsid w:val="008867E1"/>
    <w:rsid w:val="008977D3"/>
    <w:rsid w:val="008A14E6"/>
    <w:rsid w:val="008A2ADC"/>
    <w:rsid w:val="008A4BB2"/>
    <w:rsid w:val="008A4CAF"/>
    <w:rsid w:val="008B0127"/>
    <w:rsid w:val="008B18A0"/>
    <w:rsid w:val="008C175B"/>
    <w:rsid w:val="008C2371"/>
    <w:rsid w:val="008C2D70"/>
    <w:rsid w:val="008C437E"/>
    <w:rsid w:val="008C6162"/>
    <w:rsid w:val="008D1FC5"/>
    <w:rsid w:val="008D326E"/>
    <w:rsid w:val="008D515C"/>
    <w:rsid w:val="008E074C"/>
    <w:rsid w:val="008E5197"/>
    <w:rsid w:val="008F2EBC"/>
    <w:rsid w:val="008F4890"/>
    <w:rsid w:val="008F4C6A"/>
    <w:rsid w:val="008F613D"/>
    <w:rsid w:val="00901CFF"/>
    <w:rsid w:val="00902385"/>
    <w:rsid w:val="00906551"/>
    <w:rsid w:val="0091098F"/>
    <w:rsid w:val="00910D3D"/>
    <w:rsid w:val="00911E68"/>
    <w:rsid w:val="00911ED2"/>
    <w:rsid w:val="009179FF"/>
    <w:rsid w:val="00921ECD"/>
    <w:rsid w:val="00924E8B"/>
    <w:rsid w:val="009363FC"/>
    <w:rsid w:val="00936A92"/>
    <w:rsid w:val="009446AA"/>
    <w:rsid w:val="00944BB9"/>
    <w:rsid w:val="009576CA"/>
    <w:rsid w:val="009606CC"/>
    <w:rsid w:val="009609E1"/>
    <w:rsid w:val="00965750"/>
    <w:rsid w:val="00966A2F"/>
    <w:rsid w:val="00983AC1"/>
    <w:rsid w:val="00986509"/>
    <w:rsid w:val="00986C5F"/>
    <w:rsid w:val="009921E3"/>
    <w:rsid w:val="0099607E"/>
    <w:rsid w:val="00997441"/>
    <w:rsid w:val="009A4365"/>
    <w:rsid w:val="009A6931"/>
    <w:rsid w:val="009A740F"/>
    <w:rsid w:val="009B6C8C"/>
    <w:rsid w:val="009B73EA"/>
    <w:rsid w:val="009B7E40"/>
    <w:rsid w:val="009C4383"/>
    <w:rsid w:val="009C4513"/>
    <w:rsid w:val="009D0171"/>
    <w:rsid w:val="009E1EF6"/>
    <w:rsid w:val="009E365A"/>
    <w:rsid w:val="009E3753"/>
    <w:rsid w:val="009E3861"/>
    <w:rsid w:val="009E3B76"/>
    <w:rsid w:val="009E569C"/>
    <w:rsid w:val="009E7E22"/>
    <w:rsid w:val="009F04EB"/>
    <w:rsid w:val="009F4E56"/>
    <w:rsid w:val="009F7922"/>
    <w:rsid w:val="00A05C49"/>
    <w:rsid w:val="00A06D05"/>
    <w:rsid w:val="00A132A4"/>
    <w:rsid w:val="00A20CC9"/>
    <w:rsid w:val="00A3629A"/>
    <w:rsid w:val="00A43ECC"/>
    <w:rsid w:val="00A621B5"/>
    <w:rsid w:val="00A63514"/>
    <w:rsid w:val="00A636DC"/>
    <w:rsid w:val="00A66FF6"/>
    <w:rsid w:val="00A71967"/>
    <w:rsid w:val="00A7327F"/>
    <w:rsid w:val="00A75E71"/>
    <w:rsid w:val="00A82D3F"/>
    <w:rsid w:val="00A92904"/>
    <w:rsid w:val="00A93B2D"/>
    <w:rsid w:val="00A96444"/>
    <w:rsid w:val="00A97B83"/>
    <w:rsid w:val="00AA13B7"/>
    <w:rsid w:val="00AA13CD"/>
    <w:rsid w:val="00AA4D17"/>
    <w:rsid w:val="00AA6FCB"/>
    <w:rsid w:val="00AA709F"/>
    <w:rsid w:val="00AB2E32"/>
    <w:rsid w:val="00AB76AD"/>
    <w:rsid w:val="00AC04C8"/>
    <w:rsid w:val="00AC253D"/>
    <w:rsid w:val="00AC7188"/>
    <w:rsid w:val="00AE13B5"/>
    <w:rsid w:val="00AF5F31"/>
    <w:rsid w:val="00B01E1C"/>
    <w:rsid w:val="00B07BDC"/>
    <w:rsid w:val="00B17CD6"/>
    <w:rsid w:val="00B22370"/>
    <w:rsid w:val="00B24052"/>
    <w:rsid w:val="00B37A72"/>
    <w:rsid w:val="00B41D7E"/>
    <w:rsid w:val="00B42BBC"/>
    <w:rsid w:val="00B435DD"/>
    <w:rsid w:val="00B535FF"/>
    <w:rsid w:val="00B549CB"/>
    <w:rsid w:val="00B6488B"/>
    <w:rsid w:val="00B745F5"/>
    <w:rsid w:val="00B748DC"/>
    <w:rsid w:val="00B754FE"/>
    <w:rsid w:val="00B803F4"/>
    <w:rsid w:val="00B80B7F"/>
    <w:rsid w:val="00B83A4C"/>
    <w:rsid w:val="00B9533F"/>
    <w:rsid w:val="00B96EA1"/>
    <w:rsid w:val="00BA0D6B"/>
    <w:rsid w:val="00BA10EE"/>
    <w:rsid w:val="00BB08AD"/>
    <w:rsid w:val="00BB2F33"/>
    <w:rsid w:val="00BB5D52"/>
    <w:rsid w:val="00BC62C8"/>
    <w:rsid w:val="00BD1404"/>
    <w:rsid w:val="00BD3278"/>
    <w:rsid w:val="00BD5FC3"/>
    <w:rsid w:val="00BE2FA1"/>
    <w:rsid w:val="00BE3289"/>
    <w:rsid w:val="00BE482C"/>
    <w:rsid w:val="00BE6467"/>
    <w:rsid w:val="00BE695B"/>
    <w:rsid w:val="00BF0607"/>
    <w:rsid w:val="00BF247F"/>
    <w:rsid w:val="00BF346C"/>
    <w:rsid w:val="00BF4C87"/>
    <w:rsid w:val="00C06068"/>
    <w:rsid w:val="00C06524"/>
    <w:rsid w:val="00C07D4B"/>
    <w:rsid w:val="00C11A4E"/>
    <w:rsid w:val="00C11FB6"/>
    <w:rsid w:val="00C12B61"/>
    <w:rsid w:val="00C16AE2"/>
    <w:rsid w:val="00C17E04"/>
    <w:rsid w:val="00C21AF5"/>
    <w:rsid w:val="00C220EC"/>
    <w:rsid w:val="00C22D6D"/>
    <w:rsid w:val="00C234CC"/>
    <w:rsid w:val="00C260E0"/>
    <w:rsid w:val="00C35062"/>
    <w:rsid w:val="00C363B2"/>
    <w:rsid w:val="00C40EBD"/>
    <w:rsid w:val="00C44230"/>
    <w:rsid w:val="00C535BD"/>
    <w:rsid w:val="00C55616"/>
    <w:rsid w:val="00C5606C"/>
    <w:rsid w:val="00C600B2"/>
    <w:rsid w:val="00C60322"/>
    <w:rsid w:val="00C656D5"/>
    <w:rsid w:val="00C66190"/>
    <w:rsid w:val="00C72979"/>
    <w:rsid w:val="00C82F9A"/>
    <w:rsid w:val="00C84128"/>
    <w:rsid w:val="00C9022E"/>
    <w:rsid w:val="00C91A38"/>
    <w:rsid w:val="00C92024"/>
    <w:rsid w:val="00C9301B"/>
    <w:rsid w:val="00C932E8"/>
    <w:rsid w:val="00C9610F"/>
    <w:rsid w:val="00CA0083"/>
    <w:rsid w:val="00CB049A"/>
    <w:rsid w:val="00CB1730"/>
    <w:rsid w:val="00CC3B90"/>
    <w:rsid w:val="00CD495B"/>
    <w:rsid w:val="00CE094C"/>
    <w:rsid w:val="00CE0B88"/>
    <w:rsid w:val="00CF15FC"/>
    <w:rsid w:val="00CF2246"/>
    <w:rsid w:val="00CF4F9B"/>
    <w:rsid w:val="00CF506E"/>
    <w:rsid w:val="00D028C2"/>
    <w:rsid w:val="00D04ED5"/>
    <w:rsid w:val="00D05421"/>
    <w:rsid w:val="00D225EE"/>
    <w:rsid w:val="00D242AC"/>
    <w:rsid w:val="00D273BA"/>
    <w:rsid w:val="00D27CF7"/>
    <w:rsid w:val="00D30E49"/>
    <w:rsid w:val="00D33732"/>
    <w:rsid w:val="00D4019C"/>
    <w:rsid w:val="00D4219C"/>
    <w:rsid w:val="00D444C5"/>
    <w:rsid w:val="00D44ECF"/>
    <w:rsid w:val="00D51868"/>
    <w:rsid w:val="00D55EB4"/>
    <w:rsid w:val="00D6662D"/>
    <w:rsid w:val="00D71F3F"/>
    <w:rsid w:val="00D761DB"/>
    <w:rsid w:val="00D76DBF"/>
    <w:rsid w:val="00D82FBA"/>
    <w:rsid w:val="00D85426"/>
    <w:rsid w:val="00D86CA3"/>
    <w:rsid w:val="00D96139"/>
    <w:rsid w:val="00D96522"/>
    <w:rsid w:val="00DA169C"/>
    <w:rsid w:val="00DB2D2D"/>
    <w:rsid w:val="00DB6BC7"/>
    <w:rsid w:val="00DC72B3"/>
    <w:rsid w:val="00DD296A"/>
    <w:rsid w:val="00DD474A"/>
    <w:rsid w:val="00DD74CF"/>
    <w:rsid w:val="00DD78AE"/>
    <w:rsid w:val="00DE06CB"/>
    <w:rsid w:val="00DF1C02"/>
    <w:rsid w:val="00DF38FF"/>
    <w:rsid w:val="00DF4CC2"/>
    <w:rsid w:val="00DF7B7F"/>
    <w:rsid w:val="00E00388"/>
    <w:rsid w:val="00E01975"/>
    <w:rsid w:val="00E023FF"/>
    <w:rsid w:val="00E112AA"/>
    <w:rsid w:val="00E11699"/>
    <w:rsid w:val="00E15DF9"/>
    <w:rsid w:val="00E16B2B"/>
    <w:rsid w:val="00E23281"/>
    <w:rsid w:val="00E243EF"/>
    <w:rsid w:val="00E24C90"/>
    <w:rsid w:val="00E2678F"/>
    <w:rsid w:val="00E33DF2"/>
    <w:rsid w:val="00E426F7"/>
    <w:rsid w:val="00E47445"/>
    <w:rsid w:val="00E507A2"/>
    <w:rsid w:val="00E514C3"/>
    <w:rsid w:val="00E51A48"/>
    <w:rsid w:val="00E7664A"/>
    <w:rsid w:val="00E85709"/>
    <w:rsid w:val="00E863AA"/>
    <w:rsid w:val="00E904C2"/>
    <w:rsid w:val="00E939FC"/>
    <w:rsid w:val="00E94279"/>
    <w:rsid w:val="00EA5448"/>
    <w:rsid w:val="00EB2F99"/>
    <w:rsid w:val="00EC6684"/>
    <w:rsid w:val="00EC7BAA"/>
    <w:rsid w:val="00ED5845"/>
    <w:rsid w:val="00EE3223"/>
    <w:rsid w:val="00EE4A9B"/>
    <w:rsid w:val="00EE4E7B"/>
    <w:rsid w:val="00EE72BC"/>
    <w:rsid w:val="00EE7664"/>
    <w:rsid w:val="00EF3548"/>
    <w:rsid w:val="00EF5318"/>
    <w:rsid w:val="00F01EBB"/>
    <w:rsid w:val="00F02E04"/>
    <w:rsid w:val="00F076A2"/>
    <w:rsid w:val="00F10EF7"/>
    <w:rsid w:val="00F119D6"/>
    <w:rsid w:val="00F20CFB"/>
    <w:rsid w:val="00F21816"/>
    <w:rsid w:val="00F2352E"/>
    <w:rsid w:val="00F323F6"/>
    <w:rsid w:val="00F325E1"/>
    <w:rsid w:val="00F337C0"/>
    <w:rsid w:val="00F34A5E"/>
    <w:rsid w:val="00F360C5"/>
    <w:rsid w:val="00F378E7"/>
    <w:rsid w:val="00F40937"/>
    <w:rsid w:val="00F40E24"/>
    <w:rsid w:val="00F5073E"/>
    <w:rsid w:val="00F54934"/>
    <w:rsid w:val="00F57B44"/>
    <w:rsid w:val="00F62A8A"/>
    <w:rsid w:val="00F63C57"/>
    <w:rsid w:val="00F67090"/>
    <w:rsid w:val="00F67949"/>
    <w:rsid w:val="00F73D67"/>
    <w:rsid w:val="00F7471F"/>
    <w:rsid w:val="00F81A9C"/>
    <w:rsid w:val="00F829E9"/>
    <w:rsid w:val="00F85504"/>
    <w:rsid w:val="00F86352"/>
    <w:rsid w:val="00FA1B0E"/>
    <w:rsid w:val="00FA2AE0"/>
    <w:rsid w:val="00FA59B9"/>
    <w:rsid w:val="00FA6FF4"/>
    <w:rsid w:val="00FB1AC5"/>
    <w:rsid w:val="00FB3501"/>
    <w:rsid w:val="00FB3661"/>
    <w:rsid w:val="00FB6D4F"/>
    <w:rsid w:val="00FB720E"/>
    <w:rsid w:val="00FD6C82"/>
    <w:rsid w:val="00FD7025"/>
    <w:rsid w:val="00FE09CA"/>
    <w:rsid w:val="00FE2379"/>
    <w:rsid w:val="00FF30F5"/>
    <w:rsid w:val="00FF4115"/>
    <w:rsid w:val="00FF4BBF"/>
    <w:rsid w:val="00FF70C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93A"/>
  </w:style>
  <w:style w:type="paragraph" w:customStyle="1" w:styleId="00801EFB47944AF7A6A3F9F6C2976F85">
    <w:name w:val="00801EFB47944AF7A6A3F9F6C2976F85"/>
  </w:style>
  <w:style w:type="paragraph" w:customStyle="1" w:styleId="595A4296F61043B6B3C7DC378D8B8511">
    <w:name w:val="595A4296F61043B6B3C7DC378D8B8511"/>
  </w:style>
  <w:style w:type="paragraph" w:customStyle="1" w:styleId="12DD7A5434E948518F7E7FCE7028A462">
    <w:name w:val="12DD7A5434E948518F7E7FCE7028A462"/>
  </w:style>
  <w:style w:type="paragraph" w:customStyle="1" w:styleId="F5063F6B444D41329029C2B3C28FABF5">
    <w:name w:val="F5063F6B444D41329029C2B3C28FABF5"/>
  </w:style>
  <w:style w:type="paragraph" w:customStyle="1" w:styleId="04BE1263E63C4C1198DE7EB2D410B1C2">
    <w:name w:val="04BE1263E63C4C1198DE7EB2D410B1C2"/>
    <w:rsid w:val="004E093A"/>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93A"/>
  </w:style>
  <w:style w:type="paragraph" w:customStyle="1" w:styleId="00801EFB47944AF7A6A3F9F6C2976F85">
    <w:name w:val="00801EFB47944AF7A6A3F9F6C2976F85"/>
  </w:style>
  <w:style w:type="paragraph" w:customStyle="1" w:styleId="595A4296F61043B6B3C7DC378D8B8511">
    <w:name w:val="595A4296F61043B6B3C7DC378D8B8511"/>
  </w:style>
  <w:style w:type="paragraph" w:customStyle="1" w:styleId="12DD7A5434E948518F7E7FCE7028A462">
    <w:name w:val="12DD7A5434E948518F7E7FCE7028A462"/>
  </w:style>
  <w:style w:type="paragraph" w:customStyle="1" w:styleId="F5063F6B444D41329029C2B3C28FABF5">
    <w:name w:val="F5063F6B444D41329029C2B3C28FABF5"/>
  </w:style>
  <w:style w:type="paragraph" w:customStyle="1" w:styleId="04BE1263E63C4C1198DE7EB2D410B1C2">
    <w:name w:val="04BE1263E63C4C1198DE7EB2D410B1C2"/>
    <w:rsid w:val="004E093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7BA1-F3F8-4AEF-A4EE-9F07D79F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AN_Memo_SektorPravFinPosl</Template>
  <TotalTime>6</TotalTime>
  <Pages>6</Pages>
  <Words>1974</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IDDEEA</dc:creator>
  <cp:lastModifiedBy>IDDEEA - AMELA T</cp:lastModifiedBy>
  <cp:revision>4</cp:revision>
  <cp:lastPrinted>2022-03-10T08:54:00Z</cp:lastPrinted>
  <dcterms:created xsi:type="dcterms:W3CDTF">2022-03-10T08:53:00Z</dcterms:created>
  <dcterms:modified xsi:type="dcterms:W3CDTF">2022-03-14T08:44:00Z</dcterms:modified>
</cp:coreProperties>
</file>