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99C55" w14:textId="0577447C" w:rsidR="0072542D" w:rsidRPr="00B93113" w:rsidRDefault="0072542D" w:rsidP="0072542D">
      <w:pPr>
        <w:tabs>
          <w:tab w:val="left" w:pos="11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3113">
        <w:rPr>
          <w:rFonts w:ascii="Times New Roman" w:hAnsi="Times New Roman"/>
          <w:sz w:val="24"/>
          <w:szCs w:val="24"/>
        </w:rPr>
        <w:t xml:space="preserve">Broj: </w:t>
      </w:r>
      <w:sdt>
        <w:sdtPr>
          <w:rPr>
            <w:rFonts w:ascii="Times New Roman" w:hAnsi="Times New Roman"/>
            <w:sz w:val="24"/>
            <w:szCs w:val="24"/>
          </w:rPr>
          <w:alias w:val="Broj"/>
          <w:tag w:val="Broj"/>
          <w:id w:val="-998876528"/>
          <w:text/>
        </w:sdtPr>
        <w:sdtEndPr/>
        <w:sdtContent>
          <w:r w:rsidR="00833943">
            <w:rPr>
              <w:rFonts w:ascii="Times New Roman" w:hAnsi="Times New Roman"/>
              <w:sz w:val="24"/>
              <w:szCs w:val="24"/>
            </w:rPr>
            <w:t>15-03-34-2-1860-3</w:t>
          </w:r>
          <w:r w:rsidRPr="00B93113">
            <w:rPr>
              <w:rFonts w:ascii="Times New Roman" w:hAnsi="Times New Roman"/>
              <w:sz w:val="24"/>
              <w:szCs w:val="24"/>
            </w:rPr>
            <w:t>/2025</w:t>
          </w:r>
        </w:sdtContent>
      </w:sdt>
    </w:p>
    <w:p w14:paraId="795F2139" w14:textId="631345C6" w:rsidR="0072542D" w:rsidRPr="00B93113" w:rsidRDefault="00A63934" w:rsidP="0072542D">
      <w:pPr>
        <w:tabs>
          <w:tab w:val="left" w:pos="11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Datum: 27</w:t>
      </w:r>
      <w:r w:rsidR="0072542D" w:rsidRPr="00B93113">
        <w:rPr>
          <w:rFonts w:ascii="Times New Roman" w:hAnsi="Times New Roman"/>
          <w:sz w:val="24"/>
          <w:szCs w:val="24"/>
        </w:rPr>
        <w:t>.12.2025. godine</w:t>
      </w:r>
    </w:p>
    <w:p w14:paraId="518A7853" w14:textId="77777777" w:rsidR="0072542D" w:rsidRPr="00B93113" w:rsidRDefault="0072542D" w:rsidP="0072542D">
      <w:pPr>
        <w:tabs>
          <w:tab w:val="left" w:pos="11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724AE18" w14:textId="7354AE30" w:rsidR="006E3380" w:rsidRPr="00B93113" w:rsidRDefault="006E3380" w:rsidP="006E3380">
      <w:pPr>
        <w:tabs>
          <w:tab w:val="left" w:pos="112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B93113">
        <w:rPr>
          <w:rFonts w:ascii="Times New Roman" w:hAnsi="Times New Roman"/>
          <w:sz w:val="24"/>
          <w:szCs w:val="24"/>
        </w:rPr>
        <w:t xml:space="preserve">Zbog uočene greške u tekstu JAVNOG OGLASA za prijem zaposlenika u radni odnos na neodređeno vrijeme u Agenciju za identifikacione dokumente, evidenciju i razmjenu podataka Bosne i Hercegovine, objavljenom dana 17.12.2025. godine u </w:t>
      </w:r>
      <w:r w:rsidRPr="00B93113">
        <w:rPr>
          <w:rFonts w:ascii="Times New Roman" w:hAnsi="Times New Roman"/>
          <w:sz w:val="24"/>
          <w:szCs w:val="24"/>
          <w:lang w:val="sr-Latn-RS"/>
        </w:rPr>
        <w:t xml:space="preserve">u printanom mediju „Dnevni list“ i </w:t>
      </w:r>
      <w:r w:rsidRPr="00B93113">
        <w:rPr>
          <w:rFonts w:ascii="Times New Roman" w:hAnsi="Times New Roman"/>
          <w:sz w:val="24"/>
          <w:szCs w:val="24"/>
        </w:rPr>
        <w:t>na službenoj internet stranici Agencije za identifikaicone dokumente, evidenciju i razmjenu podataka Bosne i Hercegovine vrši se</w:t>
      </w:r>
      <w:r w:rsidRPr="00B93113">
        <w:rPr>
          <w:rFonts w:ascii="Times New Roman" w:hAnsi="Times New Roman"/>
          <w:bCs/>
          <w:sz w:val="24"/>
          <w:szCs w:val="24"/>
          <w:u w:val="single"/>
          <w:lang w:val="sr-Latn-CS"/>
        </w:rPr>
        <w:t xml:space="preserve"> </w:t>
      </w:r>
    </w:p>
    <w:p w14:paraId="7C941E6D" w14:textId="77777777" w:rsidR="0072542D" w:rsidRPr="00B93113" w:rsidRDefault="0072542D" w:rsidP="0072542D">
      <w:pPr>
        <w:tabs>
          <w:tab w:val="left" w:pos="112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9602ADD" w14:textId="5250592E" w:rsidR="0072542D" w:rsidRPr="00B93113" w:rsidRDefault="003618C1" w:rsidP="0072542D">
      <w:pPr>
        <w:tabs>
          <w:tab w:val="left" w:pos="112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3113">
        <w:rPr>
          <w:rFonts w:ascii="Times New Roman" w:hAnsi="Times New Roman"/>
          <w:b/>
          <w:sz w:val="24"/>
          <w:szCs w:val="24"/>
        </w:rPr>
        <w:t>IZMJENA TEKSTA JAVNOG OGLASA</w:t>
      </w:r>
    </w:p>
    <w:p w14:paraId="59595672" w14:textId="77777777" w:rsidR="0072542D" w:rsidRPr="00B93113" w:rsidRDefault="0072542D" w:rsidP="0072542D">
      <w:pPr>
        <w:tabs>
          <w:tab w:val="left" w:pos="112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3113">
        <w:rPr>
          <w:rFonts w:ascii="Times New Roman" w:hAnsi="Times New Roman"/>
          <w:b/>
          <w:sz w:val="24"/>
          <w:szCs w:val="24"/>
        </w:rPr>
        <w:t>za prijem zaposlenika u radni odnos na neodređeno vrijeme u</w:t>
      </w:r>
    </w:p>
    <w:p w14:paraId="53563E69" w14:textId="77777777" w:rsidR="0072542D" w:rsidRPr="00B93113" w:rsidRDefault="0072542D" w:rsidP="0072542D">
      <w:pPr>
        <w:tabs>
          <w:tab w:val="left" w:pos="112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3113">
        <w:rPr>
          <w:rFonts w:ascii="Times New Roman" w:hAnsi="Times New Roman"/>
          <w:b/>
          <w:sz w:val="24"/>
          <w:szCs w:val="24"/>
        </w:rPr>
        <w:t>Agenciju za identifikacione dokumente, evidenciju i razmjenu podataka Bosne i Hercegovine</w:t>
      </w:r>
    </w:p>
    <w:p w14:paraId="2EA52AAC" w14:textId="77777777" w:rsidR="0072542D" w:rsidRPr="00B93113" w:rsidRDefault="0072542D" w:rsidP="0072542D">
      <w:pPr>
        <w:tabs>
          <w:tab w:val="left" w:pos="11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94E81B" w14:textId="5C9E8622" w:rsidR="006E3380" w:rsidRPr="00B93113" w:rsidRDefault="00B93113" w:rsidP="006E3380">
      <w:pPr>
        <w:tabs>
          <w:tab w:val="left" w:pos="112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Dio</w:t>
      </w:r>
      <w:r w:rsidR="006E3380" w:rsidRPr="00B93113">
        <w:rPr>
          <w:rFonts w:ascii="Times New Roman" w:hAnsi="Times New Roman"/>
          <w:sz w:val="24"/>
          <w:szCs w:val="24"/>
        </w:rPr>
        <w:t xml:space="preserve"> teksta Javnog oglasa za prijem zaposlenika u radni odnos na neodređeno vrijeme u Agenciju za identifikacione dokumente, evidenciju i razmjenu podataka Bosne i Hercegovine, zbog uočene greške</w:t>
      </w:r>
      <w:r w:rsidRPr="00B93113">
        <w:rPr>
          <w:rFonts w:ascii="Times New Roman" w:hAnsi="Times New Roman"/>
          <w:sz w:val="24"/>
          <w:szCs w:val="24"/>
        </w:rPr>
        <w:t xml:space="preserve"> u d</w:t>
      </w:r>
      <w:r w:rsidR="006E3380" w:rsidRPr="00B93113">
        <w:rPr>
          <w:rFonts w:ascii="Times New Roman" w:hAnsi="Times New Roman"/>
          <w:sz w:val="24"/>
          <w:szCs w:val="24"/>
        </w:rPr>
        <w:t xml:space="preserve">jelu opisa mjesta rada za radno mjesto </w:t>
      </w:r>
      <w:r w:rsidR="006E3380" w:rsidRPr="00B93113">
        <w:rPr>
          <w:rFonts w:ascii="Times New Roman" w:hAnsi="Times New Roman"/>
          <w:b/>
          <w:bCs/>
          <w:sz w:val="24"/>
          <w:szCs w:val="24"/>
          <w:lang w:val="sr-Latn-CS"/>
        </w:rPr>
        <w:t>3/01 Referent administrator za upravne predmete</w:t>
      </w:r>
      <w:r w:rsidR="006E3380" w:rsidRPr="00B93113">
        <w:rPr>
          <w:rFonts w:ascii="Times New Roman" w:hAnsi="Times New Roman"/>
          <w:bCs/>
          <w:sz w:val="24"/>
          <w:szCs w:val="24"/>
          <w:lang w:val="sr-Latn-CS"/>
        </w:rPr>
        <w:t xml:space="preserve"> u Odsjeku za upravljanje ljudskim resursima i pravne poslove u Sektoru za finansijske i pravne poslove gdje je navedeno Mjesto rada: Sarajevo, </w:t>
      </w:r>
      <w:r w:rsidR="006E3380" w:rsidRPr="00B93113">
        <w:rPr>
          <w:rFonts w:ascii="Times New Roman" w:hAnsi="Times New Roman"/>
          <w:b/>
          <w:bCs/>
          <w:sz w:val="24"/>
          <w:szCs w:val="24"/>
          <w:lang w:val="sr-Latn-CS"/>
        </w:rPr>
        <w:t>mijenja</w:t>
      </w:r>
      <w:r w:rsidRPr="00B93113">
        <w:rPr>
          <w:rFonts w:ascii="Times New Roman" w:hAnsi="Times New Roman"/>
          <w:b/>
          <w:bCs/>
          <w:sz w:val="24"/>
          <w:szCs w:val="24"/>
          <w:lang w:val="sr-Latn-CS"/>
        </w:rPr>
        <w:t xml:space="preserve"> se</w:t>
      </w:r>
      <w:r w:rsidR="006E3380" w:rsidRPr="00B93113">
        <w:rPr>
          <w:rFonts w:ascii="Times New Roman" w:hAnsi="Times New Roman"/>
          <w:b/>
          <w:bCs/>
          <w:sz w:val="24"/>
          <w:szCs w:val="24"/>
          <w:lang w:val="sr-Latn-CS"/>
        </w:rPr>
        <w:t xml:space="preserve"> i glasi  „Mjesto rada: Banja Luka.</w:t>
      </w:r>
    </w:p>
    <w:p w14:paraId="481C8DD0" w14:textId="6C0425BA" w:rsidR="003618C1" w:rsidRPr="00B93113" w:rsidRDefault="003618C1" w:rsidP="006E3380">
      <w:pPr>
        <w:tabs>
          <w:tab w:val="left" w:pos="112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FDE3145" w14:textId="44AC6B62" w:rsidR="00833943" w:rsidRPr="00833943" w:rsidRDefault="00833943" w:rsidP="008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Shodno navedenom s</w:t>
      </w:r>
      <w:r w:rsidRPr="00833943">
        <w:rPr>
          <w:rFonts w:ascii="Times New Roman" w:hAnsi="Times New Roman"/>
          <w:sz w:val="24"/>
          <w:szCs w:val="24"/>
        </w:rPr>
        <w:t xml:space="preserve">ve tražene dokumente </w:t>
      </w:r>
      <w:r>
        <w:rPr>
          <w:rFonts w:ascii="Times New Roman" w:hAnsi="Times New Roman"/>
          <w:sz w:val="24"/>
          <w:szCs w:val="24"/>
        </w:rPr>
        <w:t xml:space="preserve">za radno mjesto 3/01 Referent administrator za upravne predmete u Odsjeku za upravljanje ljudskim resursima i pravne poslove u Sektoru za finansijske i pravne poslove </w:t>
      </w:r>
      <w:r w:rsidRPr="00833943">
        <w:rPr>
          <w:rFonts w:ascii="Times New Roman" w:hAnsi="Times New Roman"/>
          <w:sz w:val="24"/>
          <w:szCs w:val="24"/>
        </w:rPr>
        <w:t xml:space="preserve">treba dostaviti najkasnije </w:t>
      </w:r>
      <w:r w:rsidRPr="00833943">
        <w:rPr>
          <w:rFonts w:ascii="Times New Roman" w:hAnsi="Times New Roman"/>
          <w:b/>
          <w:sz w:val="24"/>
          <w:szCs w:val="24"/>
          <w:u w:val="single"/>
        </w:rPr>
        <w:t xml:space="preserve">do </w:t>
      </w:r>
      <w:r w:rsidR="00A63934">
        <w:rPr>
          <w:rFonts w:ascii="Times New Roman" w:hAnsi="Times New Roman"/>
          <w:b/>
          <w:sz w:val="24"/>
          <w:szCs w:val="24"/>
          <w:u w:val="single"/>
        </w:rPr>
        <w:t>11</w:t>
      </w:r>
      <w:bookmarkStart w:id="0" w:name="_GoBack"/>
      <w:bookmarkEnd w:id="0"/>
      <w:r w:rsidRPr="00833943">
        <w:rPr>
          <w:rFonts w:ascii="Times New Roman" w:hAnsi="Times New Roman"/>
          <w:b/>
          <w:sz w:val="24"/>
          <w:szCs w:val="24"/>
          <w:u w:val="single"/>
        </w:rPr>
        <w:t>.01.2026. godine</w:t>
      </w:r>
      <w:r w:rsidRPr="00833943">
        <w:rPr>
          <w:rFonts w:ascii="Times New Roman" w:hAnsi="Times New Roman"/>
          <w:b/>
          <w:sz w:val="24"/>
          <w:szCs w:val="24"/>
        </w:rPr>
        <w:t>,</w:t>
      </w:r>
      <w:r w:rsidRPr="00833943">
        <w:rPr>
          <w:rFonts w:ascii="Times New Roman" w:hAnsi="Times New Roman"/>
          <w:sz w:val="24"/>
          <w:szCs w:val="24"/>
        </w:rPr>
        <w:t xml:space="preserve"> putem pošte preporučeno na adresu:</w:t>
      </w:r>
    </w:p>
    <w:p w14:paraId="57ED4AD1" w14:textId="77777777" w:rsidR="00833943" w:rsidRDefault="00833943" w:rsidP="008339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5BEB807" w14:textId="77777777" w:rsidR="00833943" w:rsidRPr="00833943" w:rsidRDefault="00833943" w:rsidP="008339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33943">
        <w:rPr>
          <w:rFonts w:ascii="Times New Roman" w:hAnsi="Times New Roman"/>
          <w:b/>
          <w:sz w:val="24"/>
          <w:szCs w:val="24"/>
        </w:rPr>
        <w:t>Agencija za identifikacione dokumente, evidenciju i razmjenu podataka Bosne i Hercegovine</w:t>
      </w:r>
    </w:p>
    <w:p w14:paraId="40A6B11F" w14:textId="77777777" w:rsidR="00833943" w:rsidRPr="00833943" w:rsidRDefault="00833943" w:rsidP="008339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33943">
        <w:rPr>
          <w:rFonts w:ascii="Times New Roman" w:hAnsi="Times New Roman"/>
          <w:b/>
          <w:sz w:val="24"/>
          <w:szCs w:val="24"/>
        </w:rPr>
        <w:t>“Javni oglas za prijem zaposlenika</w:t>
      </w:r>
    </w:p>
    <w:p w14:paraId="55E5BE2A" w14:textId="77777777" w:rsidR="00833943" w:rsidRPr="00833943" w:rsidRDefault="00833943" w:rsidP="008339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33943">
        <w:rPr>
          <w:rFonts w:ascii="Times New Roman" w:hAnsi="Times New Roman"/>
          <w:b/>
          <w:sz w:val="24"/>
          <w:szCs w:val="24"/>
        </w:rPr>
        <w:t>u radni odnos na neodređeno vrijeme u Agenciju za identifikacione dokumente, evidenciju i razmjenu podataka Bosne i Hercegovine"</w:t>
      </w:r>
    </w:p>
    <w:p w14:paraId="69BD2B2B" w14:textId="77777777" w:rsidR="00833943" w:rsidRPr="00833943" w:rsidRDefault="00833943" w:rsidP="008339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33943">
        <w:rPr>
          <w:rFonts w:ascii="Times New Roman" w:hAnsi="Times New Roman"/>
          <w:b/>
          <w:sz w:val="24"/>
          <w:szCs w:val="24"/>
        </w:rPr>
        <w:t>(za Komisiju za izbor zaposlenika)</w:t>
      </w:r>
    </w:p>
    <w:p w14:paraId="192E0FA1" w14:textId="77777777" w:rsidR="00833943" w:rsidRPr="00833943" w:rsidRDefault="00833943" w:rsidP="008339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33943">
        <w:rPr>
          <w:rFonts w:ascii="Times New Roman" w:hAnsi="Times New Roman"/>
          <w:b/>
          <w:sz w:val="24"/>
          <w:szCs w:val="24"/>
        </w:rPr>
        <w:t>Ivana Franje Jukića 2, 78000 Banja Luka</w:t>
      </w:r>
    </w:p>
    <w:p w14:paraId="1F137665" w14:textId="77777777" w:rsidR="00833943" w:rsidRDefault="00833943" w:rsidP="00B9311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7AC8103" w14:textId="77777777" w:rsidR="00833943" w:rsidRDefault="00833943" w:rsidP="00B9311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67F70DA" w14:textId="5F7BD88F" w:rsidR="00B93113" w:rsidRPr="00B93113" w:rsidRDefault="00833943" w:rsidP="00B9311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ostala radna mjesta navedena u</w:t>
      </w:r>
      <w:r w:rsidR="00B93113" w:rsidRPr="00B93113">
        <w:rPr>
          <w:rFonts w:ascii="Times New Roman" w:hAnsi="Times New Roman"/>
          <w:sz w:val="24"/>
          <w:szCs w:val="24"/>
        </w:rPr>
        <w:t xml:space="preserve"> tekst</w:t>
      </w:r>
      <w:r>
        <w:rPr>
          <w:rFonts w:ascii="Times New Roman" w:hAnsi="Times New Roman"/>
          <w:sz w:val="24"/>
          <w:szCs w:val="24"/>
        </w:rPr>
        <w:t>u</w:t>
      </w:r>
      <w:r w:rsidR="00B93113" w:rsidRPr="00B93113">
        <w:rPr>
          <w:rFonts w:ascii="Times New Roman" w:hAnsi="Times New Roman"/>
          <w:sz w:val="24"/>
          <w:szCs w:val="24"/>
        </w:rPr>
        <w:t xml:space="preserve"> Javnog oglasa za prijem zaposlenika u radni odnos na neodređeno vrijeme u Agenciju za identifikacione dokumente, evidenciju i razmjenu podataka Bosne i Hercegovine</w:t>
      </w:r>
      <w:r>
        <w:rPr>
          <w:rFonts w:ascii="Times New Roman" w:hAnsi="Times New Roman"/>
          <w:sz w:val="24"/>
          <w:szCs w:val="24"/>
        </w:rPr>
        <w:t xml:space="preserve">, tekst Javnog oglasa </w:t>
      </w:r>
      <w:r w:rsidR="00D51A2D">
        <w:rPr>
          <w:rFonts w:ascii="Times New Roman" w:hAnsi="Times New Roman"/>
          <w:sz w:val="24"/>
          <w:szCs w:val="24"/>
        </w:rPr>
        <w:t xml:space="preserve">odjavljen dana 17.12.2025. godine </w:t>
      </w:r>
      <w:r w:rsidR="00D51A2D" w:rsidRPr="00D51A2D">
        <w:rPr>
          <w:rFonts w:ascii="Times New Roman" w:hAnsi="Times New Roman"/>
          <w:sz w:val="24"/>
          <w:szCs w:val="24"/>
        </w:rPr>
        <w:t xml:space="preserve"> </w:t>
      </w:r>
      <w:r w:rsidR="00D51A2D" w:rsidRPr="00D51A2D">
        <w:rPr>
          <w:rFonts w:ascii="Times New Roman" w:hAnsi="Times New Roman"/>
          <w:sz w:val="24"/>
          <w:szCs w:val="24"/>
          <w:lang w:val="sr-Latn-RS"/>
        </w:rPr>
        <w:t xml:space="preserve">u printanom mediju „Dnevni list“ i </w:t>
      </w:r>
      <w:r w:rsidR="00D51A2D" w:rsidRPr="00D51A2D">
        <w:rPr>
          <w:rFonts w:ascii="Times New Roman" w:hAnsi="Times New Roman"/>
          <w:sz w:val="24"/>
          <w:szCs w:val="24"/>
        </w:rPr>
        <w:t>na službenoj internet stranici Agencije za identifikaicone dokumente, evidenciju i razmjenu podataka Bosne i Hercegovine</w:t>
      </w:r>
      <w:r w:rsidR="00D51A2D">
        <w:rPr>
          <w:rFonts w:ascii="Times New Roman" w:hAnsi="Times New Roman"/>
          <w:sz w:val="24"/>
          <w:szCs w:val="24"/>
        </w:rPr>
        <w:t xml:space="preserve"> </w:t>
      </w:r>
      <w:r w:rsidR="00B93113" w:rsidRPr="00B93113">
        <w:rPr>
          <w:rFonts w:ascii="Times New Roman" w:hAnsi="Times New Roman"/>
          <w:sz w:val="24"/>
          <w:szCs w:val="24"/>
        </w:rPr>
        <w:t>ostaje neizmjenjen.</w:t>
      </w:r>
    </w:p>
    <w:p w14:paraId="1219654B" w14:textId="77777777" w:rsidR="00B93113" w:rsidRPr="00B93113" w:rsidRDefault="00B93113" w:rsidP="00B93113">
      <w:pPr>
        <w:spacing w:after="0"/>
        <w:jc w:val="both"/>
        <w:rPr>
          <w:rFonts w:ascii="Times New Roman" w:hAnsi="Times New Roman"/>
        </w:rPr>
      </w:pPr>
    </w:p>
    <w:p w14:paraId="0E56FE3F" w14:textId="48A21913" w:rsidR="0072542D" w:rsidRPr="004A631A" w:rsidRDefault="0072542D" w:rsidP="0072542D">
      <w:pPr>
        <w:spacing w:after="0"/>
        <w:jc w:val="both"/>
        <w:rPr>
          <w:rFonts w:ascii="Times New Roman" w:hAnsi="Times New Roman"/>
        </w:rPr>
      </w:pPr>
    </w:p>
    <w:p w14:paraId="3A6469C4" w14:textId="77777777" w:rsidR="0072542D" w:rsidRPr="004A631A" w:rsidRDefault="0072542D" w:rsidP="0072542D">
      <w:pPr>
        <w:spacing w:after="0"/>
        <w:jc w:val="both"/>
        <w:rPr>
          <w:rFonts w:ascii="Times New Roman" w:hAnsi="Times New Roman"/>
        </w:rPr>
      </w:pPr>
    </w:p>
    <w:p w14:paraId="393A447E" w14:textId="77777777" w:rsidR="0072542D" w:rsidRPr="004A631A" w:rsidRDefault="0072542D" w:rsidP="0072542D">
      <w:pPr>
        <w:spacing w:after="0"/>
        <w:jc w:val="both"/>
        <w:rPr>
          <w:rFonts w:ascii="Times New Roman" w:hAnsi="Times New Roman"/>
        </w:rPr>
      </w:pPr>
    </w:p>
    <w:p w14:paraId="0B6269C6" w14:textId="77777777" w:rsidR="0072542D" w:rsidRPr="004A631A" w:rsidRDefault="0072542D" w:rsidP="0072542D">
      <w:pPr>
        <w:spacing w:after="0"/>
        <w:jc w:val="both"/>
        <w:rPr>
          <w:rFonts w:ascii="Times New Roman" w:hAnsi="Times New Roman"/>
        </w:rPr>
      </w:pPr>
    </w:p>
    <w:p w14:paraId="5A843C74" w14:textId="34FA25BC" w:rsidR="007228A5" w:rsidRPr="00DF2753" w:rsidRDefault="007228A5" w:rsidP="00F8333A">
      <w:pPr>
        <w:rPr>
          <w:rFonts w:ascii="Arial" w:hAnsi="Arial" w:cs="Arial"/>
          <w:i/>
          <w:sz w:val="8"/>
          <w:szCs w:val="8"/>
        </w:rPr>
      </w:pPr>
    </w:p>
    <w:sectPr w:rsidR="007228A5" w:rsidRPr="00DF2753" w:rsidSect="00653AB4">
      <w:headerReference w:type="first" r:id="rId9"/>
      <w:footerReference w:type="first" r:id="rId10"/>
      <w:pgSz w:w="11906" w:h="16838" w:code="9"/>
      <w:pgMar w:top="1980" w:right="1440" w:bottom="1440" w:left="1584" w:header="141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B9B9DD" w14:textId="77777777" w:rsidR="000B494D" w:rsidRDefault="000B494D" w:rsidP="000938C9">
      <w:pPr>
        <w:spacing w:after="0" w:line="240" w:lineRule="auto"/>
      </w:pPr>
      <w:r>
        <w:separator/>
      </w:r>
    </w:p>
  </w:endnote>
  <w:endnote w:type="continuationSeparator" w:id="0">
    <w:p w14:paraId="3332BF5A" w14:textId="77777777" w:rsidR="000B494D" w:rsidRDefault="000B494D" w:rsidP="00093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46902" w14:textId="64D41399" w:rsidR="00B86DAC" w:rsidRDefault="00661BC5">
    <w:pPr>
      <w:pStyle w:val="Footer"/>
    </w:pPr>
    <w:r w:rsidRPr="00B86DAC">
      <w:rPr>
        <w:rFonts w:ascii="Arial" w:hAnsi="Arial" w:cs="Arial"/>
        <w:noProof/>
        <w:sz w:val="12"/>
        <w:szCs w:val="12"/>
        <w:lang w:val="en-US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A9E113B" wp14:editId="767B253E">
              <wp:simplePos x="0" y="0"/>
              <wp:positionH relativeFrom="column">
                <wp:posOffset>3225800</wp:posOffset>
              </wp:positionH>
              <wp:positionV relativeFrom="paragraph">
                <wp:posOffset>-161925</wp:posOffset>
              </wp:positionV>
              <wp:extent cx="2585720" cy="553720"/>
              <wp:effectExtent l="0" t="0" r="0" b="0"/>
              <wp:wrapNone/>
              <wp:docPr id="13708282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5720" cy="5537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2EA03B" w14:textId="4464F3D5" w:rsidR="00B86DAC" w:rsidRPr="00661BC5" w:rsidRDefault="00661BC5" w:rsidP="00B86DAC">
                          <w:pPr>
                            <w:pStyle w:val="Footer"/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Ивана Фрање Јукића 2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, 7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8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000 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Бања Лука</w:t>
                          </w:r>
                        </w:p>
                        <w:p w14:paraId="7BC5B565" w14:textId="32AA3CBF" w:rsidR="00B86DAC" w:rsidRPr="00661BC5" w:rsidRDefault="00661BC5" w:rsidP="00B86DAC">
                          <w:pPr>
                            <w:pStyle w:val="Footer"/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Тел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 xml:space="preserve">  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 + 387 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51 340 170</w:t>
                          </w:r>
                        </w:p>
                        <w:p w14:paraId="6ACCEC35" w14:textId="42D6CA70" w:rsidR="00B86DAC" w:rsidRPr="00661BC5" w:rsidRDefault="00661BC5" w:rsidP="00B86DAC">
                          <w:pPr>
                            <w:pStyle w:val="Footer"/>
                            <w:rPr>
                              <w:sz w:val="18"/>
                              <w:szCs w:val="18"/>
                              <w:lang w:val="sr-Cyrl-BA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Факс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: + 387 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51 340 180</w:t>
                          </w:r>
                        </w:p>
                        <w:p w14:paraId="528EABA8" w14:textId="77777777" w:rsidR="00B86DAC" w:rsidRDefault="00B86DAC" w:rsidP="00B86DA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4pt;margin-top:-12.75pt;width:203.6pt;height:43.6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" filled="f" stroked="f">
              <v:textbox>
                <w:txbxContent>
                  <w:p w14:paraId="342EA03B" w14:textId="4464F3D5" w:rsidR="00B86DAC" w:rsidRPr="00661BC5" w:rsidRDefault="00661BC5" w:rsidP="00B86DAC">
                    <w:pPr>
                      <w:pStyle w:val="Footer"/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Ивана Фрање Јукића 2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, 7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8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000 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Бања Лука</w:t>
                    </w:r>
                  </w:p>
                  <w:p w14:paraId="7BC5B565" w14:textId="32AA3CBF" w:rsidR="00B86DAC" w:rsidRPr="00661BC5" w:rsidRDefault="00661BC5" w:rsidP="00B86DAC">
                    <w:pPr>
                      <w:pStyle w:val="Footer"/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Тел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: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 xml:space="preserve">  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 + 387 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51 340 170</w:t>
                    </w:r>
                  </w:p>
                  <w:p w14:paraId="6ACCEC35" w14:textId="42D6CA70" w:rsidR="00B86DAC" w:rsidRPr="00661BC5" w:rsidRDefault="00661BC5" w:rsidP="00B86DAC">
                    <w:pPr>
                      <w:pStyle w:val="Footer"/>
                      <w:rPr>
                        <w:sz w:val="18"/>
                        <w:szCs w:val="18"/>
                        <w:lang w:val="sr-Cyrl-BA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Факс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: + 387 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51 340 180</w:t>
                    </w:r>
                  </w:p>
                  <w:p w14:paraId="528EABA8" w14:textId="77777777" w:rsidR="00B86DAC" w:rsidRDefault="00B86DAC" w:rsidP="00B86DAC"/>
                </w:txbxContent>
              </v:textbox>
            </v:shape>
          </w:pict>
        </mc:Fallback>
      </mc:AlternateContent>
    </w:r>
    <w:r w:rsidRPr="00B86DAC">
      <w:rPr>
        <w:rFonts w:ascii="Arial" w:hAnsi="Arial" w:cs="Arial"/>
        <w:noProof/>
        <w:sz w:val="12"/>
        <w:szCs w:val="12"/>
        <w:lang w:val="en-US"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24EC6CD5" wp14:editId="05C8EE69">
              <wp:simplePos x="0" y="0"/>
              <wp:positionH relativeFrom="column">
                <wp:posOffset>24130</wp:posOffset>
              </wp:positionH>
              <wp:positionV relativeFrom="paragraph">
                <wp:posOffset>-163195</wp:posOffset>
              </wp:positionV>
              <wp:extent cx="2360930" cy="569595"/>
              <wp:effectExtent l="0" t="0" r="0" b="190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69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F932EC" w14:textId="44AF8778" w:rsidR="00B86DAC" w:rsidRPr="00B86DAC" w:rsidRDefault="00661BC5" w:rsidP="00B86DAC">
                          <w:pPr>
                            <w:pStyle w:val="Footer"/>
                            <w:jc w:val="right"/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Ivana Franje Jukića 2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, 7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8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000 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Banja Luka</w:t>
                          </w:r>
                        </w:p>
                        <w:p w14:paraId="0F235C2F" w14:textId="25AF4B61" w:rsidR="00B86DAC" w:rsidRPr="00B86DAC" w:rsidRDefault="00B86DAC" w:rsidP="00B86DAC">
                          <w:pPr>
                            <w:pStyle w:val="Footer"/>
                            <w:jc w:val="right"/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</w:pPr>
                          <w:r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Tel: + 387 </w:t>
                          </w:r>
                          <w:r w:rsidR="00661BC5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51</w:t>
                          </w:r>
                          <w:r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 </w:t>
                          </w:r>
                          <w:r w:rsidR="00661BC5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340</w:t>
                          </w:r>
                          <w:r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 </w:t>
                          </w:r>
                          <w:r w:rsidR="00661BC5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17</w:t>
                          </w:r>
                          <w:r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0</w:t>
                          </w:r>
                        </w:p>
                        <w:p w14:paraId="5A941F62" w14:textId="45F45345" w:rsidR="00B86DAC" w:rsidRPr="00B86DAC" w:rsidRDefault="00B86DAC" w:rsidP="00B86DAC">
                          <w:pPr>
                            <w:pStyle w:val="Footer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Fax: + 387 </w:t>
                          </w:r>
                          <w:r w:rsidR="00661BC5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51 340 180</w:t>
                          </w:r>
                        </w:p>
                        <w:p w14:paraId="7F84E829" w14:textId="77777777" w:rsidR="00B86DAC" w:rsidRDefault="00B86DAC" w:rsidP="00B86DAC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1.9pt;margin-top:-12.85pt;width:185.9pt;height:44.85pt;z-index:2516638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" filled="f" stroked="f">
              <v:textbox>
                <w:txbxContent>
                  <w:p w14:paraId="4CF932EC" w14:textId="44AF8778" w:rsidR="00B86DAC" w:rsidRPr="00B86DAC" w:rsidRDefault="00661BC5" w:rsidP="00B86DAC">
                    <w:pPr>
                      <w:pStyle w:val="Footer"/>
                      <w:jc w:val="right"/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Ivana Franje Jukića 2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, 7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8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000 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Banja Luka</w:t>
                    </w:r>
                  </w:p>
                  <w:p w14:paraId="0F235C2F" w14:textId="25AF4B61" w:rsidR="00B86DAC" w:rsidRPr="00B86DAC" w:rsidRDefault="00B86DAC" w:rsidP="00B86DAC">
                    <w:pPr>
                      <w:pStyle w:val="Footer"/>
                      <w:jc w:val="right"/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</w:pPr>
                    <w:r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Tel: + 387 </w:t>
                    </w:r>
                    <w:r w:rsidR="00661BC5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51</w:t>
                    </w:r>
                    <w:r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 </w:t>
                    </w:r>
                    <w:r w:rsidR="00661BC5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340</w:t>
                    </w:r>
                    <w:r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 </w:t>
                    </w:r>
                    <w:r w:rsidR="00661BC5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17</w:t>
                    </w:r>
                    <w:r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0</w:t>
                    </w:r>
                  </w:p>
                  <w:p w14:paraId="5A941F62" w14:textId="45F45345" w:rsidR="00B86DAC" w:rsidRPr="00B86DAC" w:rsidRDefault="00B86DAC" w:rsidP="00B86DAC">
                    <w:pPr>
                      <w:pStyle w:val="Footer"/>
                      <w:jc w:val="right"/>
                      <w:rPr>
                        <w:sz w:val="18"/>
                        <w:szCs w:val="18"/>
                      </w:rPr>
                    </w:pPr>
                    <w:r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Fax: + 387 </w:t>
                    </w:r>
                    <w:r w:rsidR="00661BC5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51 340 180</w:t>
                    </w:r>
                  </w:p>
                  <w:p w14:paraId="7F84E829" w14:textId="77777777" w:rsidR="00B86DAC" w:rsidRDefault="00B86DAC" w:rsidP="00B86DAC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6944" behindDoc="0" locked="0" layoutInCell="1" allowOverlap="1" wp14:anchorId="396FC234" wp14:editId="3700C8A6">
          <wp:simplePos x="0" y="0"/>
          <wp:positionH relativeFrom="column">
            <wp:posOffset>2363470</wp:posOffset>
          </wp:positionH>
          <wp:positionV relativeFrom="paragraph">
            <wp:posOffset>-166370</wp:posOffset>
          </wp:positionV>
          <wp:extent cx="802640" cy="623570"/>
          <wp:effectExtent l="0" t="0" r="0" b="5080"/>
          <wp:wrapSquare wrapText="bothSides"/>
          <wp:docPr id="1" name="Picture 1" descr="F:\LOGO\IDDEEA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\IDDEEA logo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F89C45" w14:textId="77777777" w:rsidR="000B494D" w:rsidRDefault="000B494D" w:rsidP="000938C9">
      <w:pPr>
        <w:spacing w:after="0" w:line="240" w:lineRule="auto"/>
      </w:pPr>
      <w:r>
        <w:separator/>
      </w:r>
    </w:p>
  </w:footnote>
  <w:footnote w:type="continuationSeparator" w:id="0">
    <w:p w14:paraId="663F8940" w14:textId="77777777" w:rsidR="000B494D" w:rsidRDefault="000B494D" w:rsidP="00093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243B2" w14:textId="43565BCE" w:rsidR="008558C1" w:rsidRPr="00AD728D" w:rsidRDefault="0033028F" w:rsidP="00AD728D">
    <w:pPr>
      <w:pStyle w:val="Header"/>
    </w:pPr>
    <w:r>
      <w:rPr>
        <w:rFonts w:ascii="Arial" w:hAnsi="Arial" w:cs="Arial"/>
        <w:noProof/>
        <w:lang w:val="en-US"/>
      </w:rPr>
      <w:drawing>
        <wp:anchor distT="0" distB="0" distL="114300" distR="114300" simplePos="0" relativeHeight="251661824" behindDoc="1" locked="0" layoutInCell="1" allowOverlap="1" wp14:anchorId="66189384" wp14:editId="06050782">
          <wp:simplePos x="0" y="0"/>
          <wp:positionH relativeFrom="column">
            <wp:posOffset>-961553</wp:posOffset>
          </wp:positionH>
          <wp:positionV relativeFrom="paragraph">
            <wp:posOffset>-377190</wp:posOffset>
          </wp:positionV>
          <wp:extent cx="858520" cy="10106660"/>
          <wp:effectExtent l="0" t="0" r="0" b="8890"/>
          <wp:wrapNone/>
          <wp:docPr id="121819024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1010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8577D"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1C841D99" wp14:editId="630CD7DC">
          <wp:simplePos x="0" y="0"/>
          <wp:positionH relativeFrom="margin">
            <wp:posOffset>-64770</wp:posOffset>
          </wp:positionH>
          <wp:positionV relativeFrom="paragraph">
            <wp:posOffset>-375920</wp:posOffset>
          </wp:positionV>
          <wp:extent cx="5537200" cy="457200"/>
          <wp:effectExtent l="0" t="0" r="6350" b="0"/>
          <wp:wrapNone/>
          <wp:docPr id="1607134567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50BA"/>
    <w:multiLevelType w:val="hybridMultilevel"/>
    <w:tmpl w:val="610A3802"/>
    <w:lvl w:ilvl="0" w:tplc="9222CDEC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1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31E7D61"/>
    <w:multiLevelType w:val="hybridMultilevel"/>
    <w:tmpl w:val="F1423956"/>
    <w:lvl w:ilvl="0" w:tplc="29F0220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140" w:hanging="360"/>
      </w:pPr>
    </w:lvl>
    <w:lvl w:ilvl="2" w:tplc="141A001B" w:tentative="1">
      <w:start w:val="1"/>
      <w:numFmt w:val="lowerRoman"/>
      <w:lvlText w:val="%3."/>
      <w:lvlJc w:val="right"/>
      <w:pPr>
        <w:ind w:left="1860" w:hanging="180"/>
      </w:pPr>
    </w:lvl>
    <w:lvl w:ilvl="3" w:tplc="141A000F" w:tentative="1">
      <w:start w:val="1"/>
      <w:numFmt w:val="decimal"/>
      <w:lvlText w:val="%4."/>
      <w:lvlJc w:val="left"/>
      <w:pPr>
        <w:ind w:left="2580" w:hanging="360"/>
      </w:pPr>
    </w:lvl>
    <w:lvl w:ilvl="4" w:tplc="141A0019" w:tentative="1">
      <w:start w:val="1"/>
      <w:numFmt w:val="lowerLetter"/>
      <w:lvlText w:val="%5."/>
      <w:lvlJc w:val="left"/>
      <w:pPr>
        <w:ind w:left="3300" w:hanging="360"/>
      </w:pPr>
    </w:lvl>
    <w:lvl w:ilvl="5" w:tplc="141A001B" w:tentative="1">
      <w:start w:val="1"/>
      <w:numFmt w:val="lowerRoman"/>
      <w:lvlText w:val="%6."/>
      <w:lvlJc w:val="right"/>
      <w:pPr>
        <w:ind w:left="4020" w:hanging="180"/>
      </w:pPr>
    </w:lvl>
    <w:lvl w:ilvl="6" w:tplc="141A000F" w:tentative="1">
      <w:start w:val="1"/>
      <w:numFmt w:val="decimal"/>
      <w:lvlText w:val="%7."/>
      <w:lvlJc w:val="left"/>
      <w:pPr>
        <w:ind w:left="4740" w:hanging="360"/>
      </w:pPr>
    </w:lvl>
    <w:lvl w:ilvl="7" w:tplc="141A0019" w:tentative="1">
      <w:start w:val="1"/>
      <w:numFmt w:val="lowerLetter"/>
      <w:lvlText w:val="%8."/>
      <w:lvlJc w:val="left"/>
      <w:pPr>
        <w:ind w:left="5460" w:hanging="360"/>
      </w:pPr>
    </w:lvl>
    <w:lvl w:ilvl="8" w:tplc="1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EAD2EC2"/>
    <w:multiLevelType w:val="hybridMultilevel"/>
    <w:tmpl w:val="F3F0D0EC"/>
    <w:lvl w:ilvl="0" w:tplc="CBEE03E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5C6787"/>
    <w:multiLevelType w:val="hybridMultilevel"/>
    <w:tmpl w:val="C7105F0E"/>
    <w:lvl w:ilvl="0" w:tplc="9222CDE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01B5D"/>
    <w:multiLevelType w:val="hybridMultilevel"/>
    <w:tmpl w:val="567E8688"/>
    <w:lvl w:ilvl="0" w:tplc="76BED93E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181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181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181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181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181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181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181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181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5">
    <w:nsid w:val="615A1025"/>
    <w:multiLevelType w:val="multilevel"/>
    <w:tmpl w:val="EFD451A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80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800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16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520"/>
        </w:tabs>
        <w:ind w:left="1584" w:hanging="1584"/>
      </w:pPr>
      <w:rPr>
        <w:rFonts w:cs="Times New Roman" w:hint="default"/>
      </w:rPr>
    </w:lvl>
  </w:abstractNum>
  <w:abstractNum w:abstractNumId="6">
    <w:nsid w:val="698567FA"/>
    <w:multiLevelType w:val="hybridMultilevel"/>
    <w:tmpl w:val="A68A9A28"/>
    <w:lvl w:ilvl="0" w:tplc="76EEF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511"/>
    <w:rsid w:val="00011480"/>
    <w:rsid w:val="00041705"/>
    <w:rsid w:val="000538F3"/>
    <w:rsid w:val="000611C1"/>
    <w:rsid w:val="000613B5"/>
    <w:rsid w:val="000938C9"/>
    <w:rsid w:val="000B22B6"/>
    <w:rsid w:val="000B26D4"/>
    <w:rsid w:val="000B378D"/>
    <w:rsid w:val="000B494D"/>
    <w:rsid w:val="000C430E"/>
    <w:rsid w:val="000D0BA9"/>
    <w:rsid w:val="000D36F0"/>
    <w:rsid w:val="000F6C57"/>
    <w:rsid w:val="0010004F"/>
    <w:rsid w:val="00107BD6"/>
    <w:rsid w:val="00120881"/>
    <w:rsid w:val="00143A20"/>
    <w:rsid w:val="0015036F"/>
    <w:rsid w:val="00162002"/>
    <w:rsid w:val="00184642"/>
    <w:rsid w:val="0018577D"/>
    <w:rsid w:val="001A66C4"/>
    <w:rsid w:val="0020178E"/>
    <w:rsid w:val="00230CAD"/>
    <w:rsid w:val="00243D7A"/>
    <w:rsid w:val="002450F2"/>
    <w:rsid w:val="00271791"/>
    <w:rsid w:val="0027587A"/>
    <w:rsid w:val="00276A9C"/>
    <w:rsid w:val="00287180"/>
    <w:rsid w:val="00293DFF"/>
    <w:rsid w:val="002A6EF0"/>
    <w:rsid w:val="002B7C25"/>
    <w:rsid w:val="002C581C"/>
    <w:rsid w:val="002E16FE"/>
    <w:rsid w:val="003072CC"/>
    <w:rsid w:val="003279C5"/>
    <w:rsid w:val="0033028F"/>
    <w:rsid w:val="00354696"/>
    <w:rsid w:val="003618C1"/>
    <w:rsid w:val="00370D2E"/>
    <w:rsid w:val="00390E77"/>
    <w:rsid w:val="00391189"/>
    <w:rsid w:val="003A3C51"/>
    <w:rsid w:val="003B6811"/>
    <w:rsid w:val="003B6FE5"/>
    <w:rsid w:val="003E3B1F"/>
    <w:rsid w:val="00400AAA"/>
    <w:rsid w:val="0040649C"/>
    <w:rsid w:val="00433627"/>
    <w:rsid w:val="00433BE3"/>
    <w:rsid w:val="00451E85"/>
    <w:rsid w:val="0048143C"/>
    <w:rsid w:val="00491459"/>
    <w:rsid w:val="00495DE3"/>
    <w:rsid w:val="004974AC"/>
    <w:rsid w:val="004A7677"/>
    <w:rsid w:val="004C08A6"/>
    <w:rsid w:val="004D6CBC"/>
    <w:rsid w:val="00500358"/>
    <w:rsid w:val="005327BC"/>
    <w:rsid w:val="005328C3"/>
    <w:rsid w:val="005343AC"/>
    <w:rsid w:val="00580216"/>
    <w:rsid w:val="0059098B"/>
    <w:rsid w:val="005A46A0"/>
    <w:rsid w:val="005B035C"/>
    <w:rsid w:val="005E12E6"/>
    <w:rsid w:val="005F32E8"/>
    <w:rsid w:val="00601A64"/>
    <w:rsid w:val="00634E14"/>
    <w:rsid w:val="0063538F"/>
    <w:rsid w:val="006359C2"/>
    <w:rsid w:val="006525EA"/>
    <w:rsid w:val="006529B6"/>
    <w:rsid w:val="00653AB4"/>
    <w:rsid w:val="006613B4"/>
    <w:rsid w:val="00661BC5"/>
    <w:rsid w:val="006771DB"/>
    <w:rsid w:val="00683555"/>
    <w:rsid w:val="006862AF"/>
    <w:rsid w:val="0068698C"/>
    <w:rsid w:val="006919C8"/>
    <w:rsid w:val="006940D1"/>
    <w:rsid w:val="00695C8C"/>
    <w:rsid w:val="006E3380"/>
    <w:rsid w:val="00707703"/>
    <w:rsid w:val="00711609"/>
    <w:rsid w:val="007228A5"/>
    <w:rsid w:val="00723AAB"/>
    <w:rsid w:val="0072542D"/>
    <w:rsid w:val="00787FD5"/>
    <w:rsid w:val="00796061"/>
    <w:rsid w:val="007B45A7"/>
    <w:rsid w:val="007C6677"/>
    <w:rsid w:val="007D5ABA"/>
    <w:rsid w:val="007D6347"/>
    <w:rsid w:val="007E37B4"/>
    <w:rsid w:val="007F4648"/>
    <w:rsid w:val="007F722B"/>
    <w:rsid w:val="00815DF0"/>
    <w:rsid w:val="00833943"/>
    <w:rsid w:val="00834F27"/>
    <w:rsid w:val="00845748"/>
    <w:rsid w:val="00845857"/>
    <w:rsid w:val="008558C1"/>
    <w:rsid w:val="008D2A34"/>
    <w:rsid w:val="008F00DC"/>
    <w:rsid w:val="008F6020"/>
    <w:rsid w:val="0092372B"/>
    <w:rsid w:val="009325B9"/>
    <w:rsid w:val="00936764"/>
    <w:rsid w:val="009402B2"/>
    <w:rsid w:val="00945299"/>
    <w:rsid w:val="00952CED"/>
    <w:rsid w:val="00967A8A"/>
    <w:rsid w:val="00990578"/>
    <w:rsid w:val="00997BFC"/>
    <w:rsid w:val="009A4103"/>
    <w:rsid w:val="009A5981"/>
    <w:rsid w:val="009E29E6"/>
    <w:rsid w:val="009F7841"/>
    <w:rsid w:val="00A400DF"/>
    <w:rsid w:val="00A40204"/>
    <w:rsid w:val="00A41038"/>
    <w:rsid w:val="00A410CC"/>
    <w:rsid w:val="00A427FA"/>
    <w:rsid w:val="00A63409"/>
    <w:rsid w:val="00A63934"/>
    <w:rsid w:val="00A647BA"/>
    <w:rsid w:val="00A75A8C"/>
    <w:rsid w:val="00A91742"/>
    <w:rsid w:val="00AB592E"/>
    <w:rsid w:val="00AD728D"/>
    <w:rsid w:val="00AE0783"/>
    <w:rsid w:val="00AE4DA1"/>
    <w:rsid w:val="00B451F5"/>
    <w:rsid w:val="00B52344"/>
    <w:rsid w:val="00B86DAC"/>
    <w:rsid w:val="00B93113"/>
    <w:rsid w:val="00B97C6F"/>
    <w:rsid w:val="00BC1DAF"/>
    <w:rsid w:val="00BD0B14"/>
    <w:rsid w:val="00BF5E17"/>
    <w:rsid w:val="00BF734D"/>
    <w:rsid w:val="00C006D7"/>
    <w:rsid w:val="00C0088E"/>
    <w:rsid w:val="00C17C7C"/>
    <w:rsid w:val="00C236B7"/>
    <w:rsid w:val="00C5133F"/>
    <w:rsid w:val="00C57F1B"/>
    <w:rsid w:val="00C67511"/>
    <w:rsid w:val="00CD3C5D"/>
    <w:rsid w:val="00CD7516"/>
    <w:rsid w:val="00CF21E4"/>
    <w:rsid w:val="00CF5B3D"/>
    <w:rsid w:val="00D035B3"/>
    <w:rsid w:val="00D2150C"/>
    <w:rsid w:val="00D37A8D"/>
    <w:rsid w:val="00D47CB0"/>
    <w:rsid w:val="00D51A2D"/>
    <w:rsid w:val="00D7568E"/>
    <w:rsid w:val="00D766F0"/>
    <w:rsid w:val="00D85942"/>
    <w:rsid w:val="00DA71D9"/>
    <w:rsid w:val="00DB4380"/>
    <w:rsid w:val="00DC1E2D"/>
    <w:rsid w:val="00DE06DE"/>
    <w:rsid w:val="00DF2753"/>
    <w:rsid w:val="00E15C3C"/>
    <w:rsid w:val="00E333D2"/>
    <w:rsid w:val="00E3643B"/>
    <w:rsid w:val="00E57BE0"/>
    <w:rsid w:val="00EB1CF2"/>
    <w:rsid w:val="00EB21F9"/>
    <w:rsid w:val="00ED3C91"/>
    <w:rsid w:val="00EF2026"/>
    <w:rsid w:val="00EF6D5E"/>
    <w:rsid w:val="00EF744D"/>
    <w:rsid w:val="00F02AA7"/>
    <w:rsid w:val="00F27185"/>
    <w:rsid w:val="00F44A9D"/>
    <w:rsid w:val="00F46F50"/>
    <w:rsid w:val="00F63F8D"/>
    <w:rsid w:val="00F72E62"/>
    <w:rsid w:val="00F81208"/>
    <w:rsid w:val="00F81522"/>
    <w:rsid w:val="00F8333A"/>
    <w:rsid w:val="00FA2C29"/>
    <w:rsid w:val="00FA4FA8"/>
    <w:rsid w:val="00FA67DC"/>
    <w:rsid w:val="00FB6970"/>
    <w:rsid w:val="00FC145F"/>
    <w:rsid w:val="00FE401B"/>
    <w:rsid w:val="00FE47A3"/>
    <w:rsid w:val="00FF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D213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113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6919C8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Arial" w:hAnsi="Arial" w:cs="Arial"/>
      <w:b/>
      <w:bCs/>
      <w:kern w:val="32"/>
      <w:sz w:val="24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919C8"/>
    <w:pPr>
      <w:keepNext/>
      <w:numPr>
        <w:ilvl w:val="1"/>
        <w:numId w:val="1"/>
      </w:numPr>
      <w:spacing w:before="240" w:after="60" w:line="240" w:lineRule="auto"/>
      <w:jc w:val="both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919C8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6919C8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hAnsi="Times New Roman"/>
      <w:sz w:val="32"/>
      <w:szCs w:val="24"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6919C8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Times New Roman" w:hAnsi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6919C8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hAnsi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6919C8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hAnsi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6919C8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hAnsi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6919C8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F0540A"/>
    <w:rPr>
      <w:rFonts w:ascii="Cambria" w:eastAsia="Times New Roman" w:hAnsi="Cambria" w:cs="Times New Roman"/>
      <w:b/>
      <w:bCs/>
      <w:kern w:val="32"/>
      <w:sz w:val="32"/>
      <w:szCs w:val="32"/>
      <w:lang w:val="bs-Latn-BA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540A"/>
    <w:rPr>
      <w:rFonts w:ascii="Cambria" w:eastAsia="Times New Roman" w:hAnsi="Cambria" w:cs="Times New Roman"/>
      <w:b/>
      <w:bCs/>
      <w:i/>
      <w:iCs/>
      <w:sz w:val="28"/>
      <w:szCs w:val="28"/>
      <w:lang w:val="bs-Latn-BA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540A"/>
    <w:rPr>
      <w:rFonts w:ascii="Cambria" w:eastAsia="Times New Roman" w:hAnsi="Cambria" w:cs="Times New Roman"/>
      <w:b/>
      <w:bCs/>
      <w:sz w:val="26"/>
      <w:szCs w:val="26"/>
      <w:lang w:val="bs-Latn-BA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540A"/>
    <w:rPr>
      <w:rFonts w:ascii="Calibri" w:eastAsia="Times New Roman" w:hAnsi="Calibri" w:cs="Times New Roman"/>
      <w:b/>
      <w:bCs/>
      <w:sz w:val="28"/>
      <w:szCs w:val="28"/>
      <w:lang w:val="bs-Latn-BA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540A"/>
    <w:rPr>
      <w:rFonts w:ascii="Calibri" w:eastAsia="Times New Roman" w:hAnsi="Calibri" w:cs="Times New Roman"/>
      <w:b/>
      <w:bCs/>
      <w:i/>
      <w:iCs/>
      <w:sz w:val="26"/>
      <w:szCs w:val="26"/>
      <w:lang w:val="bs-Latn-BA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540A"/>
    <w:rPr>
      <w:rFonts w:ascii="Calibri" w:eastAsia="Times New Roman" w:hAnsi="Calibri" w:cs="Times New Roman"/>
      <w:b/>
      <w:bCs/>
      <w:lang w:val="bs-Latn-BA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540A"/>
    <w:rPr>
      <w:rFonts w:ascii="Calibri" w:eastAsia="Times New Roman" w:hAnsi="Calibri" w:cs="Times New Roman"/>
      <w:sz w:val="24"/>
      <w:szCs w:val="24"/>
      <w:lang w:val="bs-Latn-BA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540A"/>
    <w:rPr>
      <w:rFonts w:ascii="Calibri" w:eastAsia="Times New Roman" w:hAnsi="Calibri" w:cs="Times New Roman"/>
      <w:i/>
      <w:iCs/>
      <w:sz w:val="24"/>
      <w:szCs w:val="24"/>
      <w:lang w:val="bs-Latn-BA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540A"/>
    <w:rPr>
      <w:rFonts w:ascii="Cambria" w:eastAsia="Times New Roman" w:hAnsi="Cambria" w:cs="Times New Roman"/>
      <w:lang w:val="bs-Latn-BA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93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38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93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938C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3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38C9"/>
    <w:rPr>
      <w:rFonts w:cs="Times New Roman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6919C8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table" w:styleId="TableGrid">
    <w:name w:val="Table Grid"/>
    <w:basedOn w:val="TableNormal"/>
    <w:locked/>
    <w:rsid w:val="001A66C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328C3"/>
    <w:rPr>
      <w:color w:val="0000FF"/>
      <w:u w:val="single"/>
    </w:rPr>
  </w:style>
  <w:style w:type="character" w:styleId="Emphasis">
    <w:name w:val="Emphasis"/>
    <w:basedOn w:val="DefaultParagraphFont"/>
    <w:qFormat/>
    <w:locked/>
    <w:rsid w:val="000C430E"/>
    <w:rPr>
      <w:i/>
      <w:iCs/>
    </w:rPr>
  </w:style>
  <w:style w:type="paragraph" w:customStyle="1" w:styleId="Tekst">
    <w:name w:val="Tekst"/>
    <w:basedOn w:val="Normal"/>
    <w:link w:val="TekstChar"/>
    <w:qFormat/>
    <w:rsid w:val="00F46F50"/>
    <w:pPr>
      <w:spacing w:after="120"/>
      <w:ind w:firstLine="706"/>
      <w:jc w:val="both"/>
    </w:pPr>
    <w:rPr>
      <w:rFonts w:ascii="Arial" w:hAnsi="Arial"/>
      <w:sz w:val="24"/>
    </w:rPr>
  </w:style>
  <w:style w:type="character" w:customStyle="1" w:styleId="TekstChar">
    <w:name w:val="Tekst Char"/>
    <w:basedOn w:val="DefaultParagraphFont"/>
    <w:link w:val="Tekst"/>
    <w:rsid w:val="00F46F50"/>
    <w:rPr>
      <w:rFonts w:ascii="Arial" w:hAnsi="Arial"/>
      <w:sz w:val="24"/>
      <w:szCs w:val="22"/>
      <w:lang w:val="bs-Latn-BA"/>
    </w:rPr>
  </w:style>
  <w:style w:type="character" w:styleId="PlaceholderText">
    <w:name w:val="Placeholder Text"/>
    <w:basedOn w:val="DefaultParagraphFont"/>
    <w:uiPriority w:val="99"/>
    <w:semiHidden/>
    <w:rsid w:val="00EB21F9"/>
    <w:rPr>
      <w:color w:val="808080"/>
    </w:rPr>
  </w:style>
  <w:style w:type="character" w:customStyle="1" w:styleId="Style4">
    <w:name w:val="Style4"/>
    <w:basedOn w:val="DefaultParagraphFont"/>
    <w:uiPriority w:val="1"/>
    <w:rsid w:val="00EB21F9"/>
    <w:rPr>
      <w:rFonts w:ascii="Arial" w:hAnsi="Arial" w:cs="Arial" w:hint="default"/>
      <w:sz w:val="22"/>
    </w:rPr>
  </w:style>
  <w:style w:type="character" w:customStyle="1" w:styleId="Style1">
    <w:name w:val="Style1"/>
    <w:basedOn w:val="DefaultParagraphFont"/>
    <w:uiPriority w:val="1"/>
    <w:rsid w:val="00EB21F9"/>
    <w:rPr>
      <w:rFonts w:ascii="Arial" w:hAnsi="Arial" w:cs="Arial" w:hint="default"/>
      <w:b/>
      <w:bCs w:val="0"/>
      <w:sz w:val="24"/>
    </w:rPr>
  </w:style>
  <w:style w:type="character" w:customStyle="1" w:styleId="Style2">
    <w:name w:val="Style2"/>
    <w:basedOn w:val="DefaultParagraphFont"/>
    <w:uiPriority w:val="1"/>
    <w:rsid w:val="00EB21F9"/>
    <w:rPr>
      <w:rFonts w:ascii="Arial" w:hAnsi="Arial" w:cs="Arial" w:hint="default"/>
      <w:sz w:val="22"/>
    </w:rPr>
  </w:style>
  <w:style w:type="character" w:customStyle="1" w:styleId="Style3">
    <w:name w:val="Style3"/>
    <w:basedOn w:val="DefaultParagraphFont"/>
    <w:uiPriority w:val="1"/>
    <w:rsid w:val="00EB21F9"/>
    <w:rPr>
      <w:rFonts w:ascii="Arial" w:hAnsi="Arial"/>
      <w:sz w:val="22"/>
    </w:rPr>
  </w:style>
  <w:style w:type="character" w:customStyle="1" w:styleId="Style5">
    <w:name w:val="Style5"/>
    <w:basedOn w:val="DefaultParagraphFont"/>
    <w:uiPriority w:val="1"/>
    <w:rsid w:val="00952CED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EB1C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113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6919C8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Arial" w:hAnsi="Arial" w:cs="Arial"/>
      <w:b/>
      <w:bCs/>
      <w:kern w:val="32"/>
      <w:sz w:val="24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919C8"/>
    <w:pPr>
      <w:keepNext/>
      <w:numPr>
        <w:ilvl w:val="1"/>
        <w:numId w:val="1"/>
      </w:numPr>
      <w:spacing w:before="240" w:after="60" w:line="240" w:lineRule="auto"/>
      <w:jc w:val="both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919C8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6919C8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hAnsi="Times New Roman"/>
      <w:sz w:val="32"/>
      <w:szCs w:val="24"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6919C8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Times New Roman" w:hAnsi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6919C8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hAnsi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6919C8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hAnsi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6919C8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hAnsi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6919C8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F0540A"/>
    <w:rPr>
      <w:rFonts w:ascii="Cambria" w:eastAsia="Times New Roman" w:hAnsi="Cambria" w:cs="Times New Roman"/>
      <w:b/>
      <w:bCs/>
      <w:kern w:val="32"/>
      <w:sz w:val="32"/>
      <w:szCs w:val="32"/>
      <w:lang w:val="bs-Latn-BA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540A"/>
    <w:rPr>
      <w:rFonts w:ascii="Cambria" w:eastAsia="Times New Roman" w:hAnsi="Cambria" w:cs="Times New Roman"/>
      <w:b/>
      <w:bCs/>
      <w:i/>
      <w:iCs/>
      <w:sz w:val="28"/>
      <w:szCs w:val="28"/>
      <w:lang w:val="bs-Latn-BA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540A"/>
    <w:rPr>
      <w:rFonts w:ascii="Cambria" w:eastAsia="Times New Roman" w:hAnsi="Cambria" w:cs="Times New Roman"/>
      <w:b/>
      <w:bCs/>
      <w:sz w:val="26"/>
      <w:szCs w:val="26"/>
      <w:lang w:val="bs-Latn-BA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540A"/>
    <w:rPr>
      <w:rFonts w:ascii="Calibri" w:eastAsia="Times New Roman" w:hAnsi="Calibri" w:cs="Times New Roman"/>
      <w:b/>
      <w:bCs/>
      <w:sz w:val="28"/>
      <w:szCs w:val="28"/>
      <w:lang w:val="bs-Latn-BA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540A"/>
    <w:rPr>
      <w:rFonts w:ascii="Calibri" w:eastAsia="Times New Roman" w:hAnsi="Calibri" w:cs="Times New Roman"/>
      <w:b/>
      <w:bCs/>
      <w:i/>
      <w:iCs/>
      <w:sz w:val="26"/>
      <w:szCs w:val="26"/>
      <w:lang w:val="bs-Latn-BA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540A"/>
    <w:rPr>
      <w:rFonts w:ascii="Calibri" w:eastAsia="Times New Roman" w:hAnsi="Calibri" w:cs="Times New Roman"/>
      <w:b/>
      <w:bCs/>
      <w:lang w:val="bs-Latn-BA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540A"/>
    <w:rPr>
      <w:rFonts w:ascii="Calibri" w:eastAsia="Times New Roman" w:hAnsi="Calibri" w:cs="Times New Roman"/>
      <w:sz w:val="24"/>
      <w:szCs w:val="24"/>
      <w:lang w:val="bs-Latn-BA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540A"/>
    <w:rPr>
      <w:rFonts w:ascii="Calibri" w:eastAsia="Times New Roman" w:hAnsi="Calibri" w:cs="Times New Roman"/>
      <w:i/>
      <w:iCs/>
      <w:sz w:val="24"/>
      <w:szCs w:val="24"/>
      <w:lang w:val="bs-Latn-BA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540A"/>
    <w:rPr>
      <w:rFonts w:ascii="Cambria" w:eastAsia="Times New Roman" w:hAnsi="Cambria" w:cs="Times New Roman"/>
      <w:lang w:val="bs-Latn-BA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93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38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93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938C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3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38C9"/>
    <w:rPr>
      <w:rFonts w:cs="Times New Roman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6919C8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table" w:styleId="TableGrid">
    <w:name w:val="Table Grid"/>
    <w:basedOn w:val="TableNormal"/>
    <w:locked/>
    <w:rsid w:val="001A66C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328C3"/>
    <w:rPr>
      <w:color w:val="0000FF"/>
      <w:u w:val="single"/>
    </w:rPr>
  </w:style>
  <w:style w:type="character" w:styleId="Emphasis">
    <w:name w:val="Emphasis"/>
    <w:basedOn w:val="DefaultParagraphFont"/>
    <w:qFormat/>
    <w:locked/>
    <w:rsid w:val="000C430E"/>
    <w:rPr>
      <w:i/>
      <w:iCs/>
    </w:rPr>
  </w:style>
  <w:style w:type="paragraph" w:customStyle="1" w:styleId="Tekst">
    <w:name w:val="Tekst"/>
    <w:basedOn w:val="Normal"/>
    <w:link w:val="TekstChar"/>
    <w:qFormat/>
    <w:rsid w:val="00F46F50"/>
    <w:pPr>
      <w:spacing w:after="120"/>
      <w:ind w:firstLine="706"/>
      <w:jc w:val="both"/>
    </w:pPr>
    <w:rPr>
      <w:rFonts w:ascii="Arial" w:hAnsi="Arial"/>
      <w:sz w:val="24"/>
    </w:rPr>
  </w:style>
  <w:style w:type="character" w:customStyle="1" w:styleId="TekstChar">
    <w:name w:val="Tekst Char"/>
    <w:basedOn w:val="DefaultParagraphFont"/>
    <w:link w:val="Tekst"/>
    <w:rsid w:val="00F46F50"/>
    <w:rPr>
      <w:rFonts w:ascii="Arial" w:hAnsi="Arial"/>
      <w:sz w:val="24"/>
      <w:szCs w:val="22"/>
      <w:lang w:val="bs-Latn-BA"/>
    </w:rPr>
  </w:style>
  <w:style w:type="character" w:styleId="PlaceholderText">
    <w:name w:val="Placeholder Text"/>
    <w:basedOn w:val="DefaultParagraphFont"/>
    <w:uiPriority w:val="99"/>
    <w:semiHidden/>
    <w:rsid w:val="00EB21F9"/>
    <w:rPr>
      <w:color w:val="808080"/>
    </w:rPr>
  </w:style>
  <w:style w:type="character" w:customStyle="1" w:styleId="Style4">
    <w:name w:val="Style4"/>
    <w:basedOn w:val="DefaultParagraphFont"/>
    <w:uiPriority w:val="1"/>
    <w:rsid w:val="00EB21F9"/>
    <w:rPr>
      <w:rFonts w:ascii="Arial" w:hAnsi="Arial" w:cs="Arial" w:hint="default"/>
      <w:sz w:val="22"/>
    </w:rPr>
  </w:style>
  <w:style w:type="character" w:customStyle="1" w:styleId="Style1">
    <w:name w:val="Style1"/>
    <w:basedOn w:val="DefaultParagraphFont"/>
    <w:uiPriority w:val="1"/>
    <w:rsid w:val="00EB21F9"/>
    <w:rPr>
      <w:rFonts w:ascii="Arial" w:hAnsi="Arial" w:cs="Arial" w:hint="default"/>
      <w:b/>
      <w:bCs w:val="0"/>
      <w:sz w:val="24"/>
    </w:rPr>
  </w:style>
  <w:style w:type="character" w:customStyle="1" w:styleId="Style2">
    <w:name w:val="Style2"/>
    <w:basedOn w:val="DefaultParagraphFont"/>
    <w:uiPriority w:val="1"/>
    <w:rsid w:val="00EB21F9"/>
    <w:rPr>
      <w:rFonts w:ascii="Arial" w:hAnsi="Arial" w:cs="Arial" w:hint="default"/>
      <w:sz w:val="22"/>
    </w:rPr>
  </w:style>
  <w:style w:type="character" w:customStyle="1" w:styleId="Style3">
    <w:name w:val="Style3"/>
    <w:basedOn w:val="DefaultParagraphFont"/>
    <w:uiPriority w:val="1"/>
    <w:rsid w:val="00EB21F9"/>
    <w:rPr>
      <w:rFonts w:ascii="Arial" w:hAnsi="Arial"/>
      <w:sz w:val="22"/>
    </w:rPr>
  </w:style>
  <w:style w:type="character" w:customStyle="1" w:styleId="Style5">
    <w:name w:val="Style5"/>
    <w:basedOn w:val="DefaultParagraphFont"/>
    <w:uiPriority w:val="1"/>
    <w:rsid w:val="00952CED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EB1C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9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ALKICA\AppData\Local\Microsoft\Windows\INetCache\Content.Outlook\E8HFWR9Q\NoviMemorandum_1okt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146DB-1A9F-409F-A525-012BBB033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NoviMemorandum_1okt24</Template>
  <TotalTime>44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IDDEEA LEJLA S</cp:lastModifiedBy>
  <cp:revision>11</cp:revision>
  <cp:lastPrinted>2025-12-24T12:04:00Z</cp:lastPrinted>
  <dcterms:created xsi:type="dcterms:W3CDTF">2025-12-15T11:26:00Z</dcterms:created>
  <dcterms:modified xsi:type="dcterms:W3CDTF">2025-12-24T12:55:00Z</dcterms:modified>
</cp:coreProperties>
</file>