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8C976" w14:textId="46571800" w:rsidR="00E74719" w:rsidRPr="00E74719" w:rsidRDefault="00E74719" w:rsidP="00E74719">
      <w:pPr>
        <w:tabs>
          <w:tab w:val="left" w:pos="1125"/>
        </w:tabs>
        <w:spacing w:after="0" w:line="240" w:lineRule="auto"/>
        <w:jc w:val="both"/>
        <w:rPr>
          <w:rFonts w:ascii="Times New Roman" w:hAnsi="Times New Roman"/>
          <w:sz w:val="20"/>
          <w:szCs w:val="20"/>
        </w:rPr>
      </w:pPr>
      <w:r w:rsidRPr="00E74719">
        <w:rPr>
          <w:rFonts w:ascii="Times New Roman" w:hAnsi="Times New Roman"/>
          <w:sz w:val="20"/>
          <w:szCs w:val="20"/>
        </w:rPr>
        <w:t xml:space="preserve">Broj: </w:t>
      </w:r>
      <w:sdt>
        <w:sdtPr>
          <w:rPr>
            <w:rFonts w:ascii="Times New Roman" w:hAnsi="Times New Roman"/>
            <w:sz w:val="20"/>
            <w:szCs w:val="20"/>
          </w:rPr>
          <w:alias w:val="Broj"/>
          <w:tag w:val="Broj"/>
          <w:id w:val="-998876528"/>
          <w:text/>
        </w:sdtPr>
        <w:sdtContent>
          <w:r w:rsidRPr="00E74719">
            <w:rPr>
              <w:rFonts w:ascii="Times New Roman" w:hAnsi="Times New Roman"/>
              <w:sz w:val="20"/>
              <w:szCs w:val="20"/>
            </w:rPr>
            <w:t>15-03-34-2-1001</w:t>
          </w:r>
          <w:r>
            <w:rPr>
              <w:rFonts w:ascii="Times New Roman" w:hAnsi="Times New Roman"/>
              <w:sz w:val="20"/>
              <w:szCs w:val="20"/>
            </w:rPr>
            <w:t>-2</w:t>
          </w:r>
          <w:r w:rsidRPr="00E74719">
            <w:rPr>
              <w:rFonts w:ascii="Times New Roman" w:hAnsi="Times New Roman"/>
              <w:sz w:val="20"/>
              <w:szCs w:val="20"/>
            </w:rPr>
            <w:t>/2025</w:t>
          </w:r>
        </w:sdtContent>
      </w:sdt>
    </w:p>
    <w:p w14:paraId="410578F4" w14:textId="1E664C0E" w:rsidR="00E74719" w:rsidRPr="00E74719" w:rsidRDefault="00E74719" w:rsidP="00E74719">
      <w:pPr>
        <w:tabs>
          <w:tab w:val="left" w:pos="1125"/>
        </w:tabs>
        <w:spacing w:after="0" w:line="240" w:lineRule="auto"/>
        <w:jc w:val="both"/>
        <w:rPr>
          <w:rFonts w:ascii="Times New Roman" w:hAnsi="Times New Roman"/>
          <w:sz w:val="20"/>
          <w:szCs w:val="20"/>
        </w:rPr>
      </w:pPr>
      <w:r>
        <w:rPr>
          <w:rFonts w:ascii="Times New Roman" w:hAnsi="Times New Roman"/>
          <w:sz w:val="20"/>
          <w:szCs w:val="20"/>
        </w:rPr>
        <w:t>Datum: 19</w:t>
      </w:r>
      <w:r w:rsidRPr="00E74719">
        <w:rPr>
          <w:rFonts w:ascii="Times New Roman" w:hAnsi="Times New Roman"/>
          <w:sz w:val="20"/>
          <w:szCs w:val="20"/>
        </w:rPr>
        <w:t>.06.2025. godine</w:t>
      </w:r>
    </w:p>
    <w:p w14:paraId="13974A0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DFEDA7C" w14:textId="5683C7FD"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dopunima pravilnika o unutrašnjoj organizaciji Agencije za identifikacione dokumente, evidenciju i razmjenu podataka Bosne i Hercegovine broj: 15-03/02-2-245/2017 od 02.10.2018. godine i Odluke o potrebi prijema zaposlenika u radni odnos na neodređeno vrijeme broj: 15-03-34-2-</w:t>
      </w:r>
      <w:r w:rsidR="00E74719">
        <w:rPr>
          <w:rFonts w:ascii="Times New Roman" w:hAnsi="Times New Roman"/>
          <w:sz w:val="20"/>
          <w:szCs w:val="20"/>
        </w:rPr>
        <w:t>1001/2025 od 18.06</w:t>
      </w:r>
      <w:r w:rsidRPr="00BD56FC">
        <w:rPr>
          <w:rFonts w:ascii="Times New Roman" w:hAnsi="Times New Roman"/>
          <w:sz w:val="20"/>
          <w:szCs w:val="20"/>
        </w:rPr>
        <w:t>.2025. godine, Agencija za identifikacione dokumente, evidenciju i razmjenu podataka Bosne i Hercegovine raspisuje</w:t>
      </w:r>
    </w:p>
    <w:p w14:paraId="2510A3E3"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A6BF0F8"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J A V N I   O G L A S</w:t>
      </w:r>
    </w:p>
    <w:p w14:paraId="6A0801BB"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za prijem zaposlenika u radni odnos na neodređeno vrijeme u</w:t>
      </w:r>
    </w:p>
    <w:p w14:paraId="50374025"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Agenciju za identifikacione dokumente, evidenciju i razmjenu podataka Bosne i Hercegovine</w:t>
      </w:r>
    </w:p>
    <w:p w14:paraId="312C0F6A"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25834BF" w14:textId="47DFF314" w:rsidR="004A631A" w:rsidRPr="00BD56FC" w:rsidRDefault="00E74719" w:rsidP="004A631A">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Tehnički sektor</w:t>
      </w:r>
    </w:p>
    <w:p w14:paraId="049CCA60" w14:textId="77777777" w:rsidR="00E74719" w:rsidRDefault="00E74719" w:rsidP="004A631A">
      <w:pPr>
        <w:tabs>
          <w:tab w:val="left" w:pos="1125"/>
        </w:tabs>
        <w:spacing w:after="0" w:line="240" w:lineRule="auto"/>
        <w:jc w:val="both"/>
        <w:rPr>
          <w:rFonts w:ascii="Times New Roman" w:hAnsi="Times New Roman"/>
          <w:b/>
          <w:sz w:val="20"/>
          <w:szCs w:val="20"/>
        </w:rPr>
      </w:pPr>
      <w:r w:rsidRPr="00E74719">
        <w:rPr>
          <w:rFonts w:ascii="Times New Roman" w:hAnsi="Times New Roman"/>
          <w:b/>
          <w:sz w:val="20"/>
          <w:szCs w:val="20"/>
        </w:rPr>
        <w:t>Odsjeka za administraciju komunikacija</w:t>
      </w:r>
    </w:p>
    <w:p w14:paraId="5EF1D325" w14:textId="77777777" w:rsidR="00E74719" w:rsidRDefault="00E74719" w:rsidP="004A631A">
      <w:pPr>
        <w:tabs>
          <w:tab w:val="left" w:pos="1125"/>
        </w:tabs>
        <w:spacing w:after="0" w:line="240" w:lineRule="auto"/>
        <w:jc w:val="both"/>
        <w:rPr>
          <w:rFonts w:ascii="Times New Roman" w:hAnsi="Times New Roman"/>
          <w:b/>
          <w:sz w:val="20"/>
          <w:szCs w:val="20"/>
          <w:u w:val="single"/>
        </w:rPr>
      </w:pPr>
      <w:r w:rsidRPr="00E74719">
        <w:rPr>
          <w:rFonts w:ascii="Times New Roman" w:hAnsi="Times New Roman"/>
          <w:b/>
          <w:sz w:val="20"/>
          <w:szCs w:val="20"/>
          <w:u w:val="single"/>
        </w:rPr>
        <w:t>Referent - specijalist za održavanje WAN mreže</w:t>
      </w:r>
    </w:p>
    <w:p w14:paraId="5C3B36E2" w14:textId="071AB423" w:rsidR="004A631A" w:rsidRPr="00BD56FC" w:rsidRDefault="004A631A" w:rsidP="004A631A">
      <w:pPr>
        <w:tabs>
          <w:tab w:val="left" w:pos="1125"/>
        </w:tabs>
        <w:spacing w:after="0" w:line="240" w:lineRule="auto"/>
        <w:jc w:val="both"/>
        <w:rPr>
          <w:rFonts w:ascii="Times New Roman" w:hAnsi="Times New Roman"/>
          <w:bCs/>
          <w:sz w:val="20"/>
          <w:szCs w:val="20"/>
          <w:lang w:val="sr-Latn-CS"/>
        </w:rPr>
      </w:pPr>
      <w:r w:rsidRPr="00BD56FC">
        <w:rPr>
          <w:rFonts w:ascii="Times New Roman" w:hAnsi="Times New Roman"/>
          <w:b/>
          <w:sz w:val="20"/>
          <w:szCs w:val="20"/>
        </w:rPr>
        <w:t>Opis radnih zadataka:</w:t>
      </w:r>
      <w:r w:rsidRPr="00BD56FC">
        <w:rPr>
          <w:rFonts w:ascii="Times New Roman" w:hAnsi="Times New Roman"/>
          <w:bCs/>
          <w:sz w:val="20"/>
          <w:szCs w:val="20"/>
          <w:lang w:val="sr-Latn-CS"/>
        </w:rPr>
        <w:t xml:space="preserve"> </w:t>
      </w:r>
      <w:r w:rsidR="00E74719" w:rsidRPr="00E74719">
        <w:rPr>
          <w:rFonts w:ascii="Times New Roman" w:hAnsi="Times New Roman"/>
          <w:bCs/>
          <w:sz w:val="20"/>
          <w:szCs w:val="20"/>
          <w:lang w:val="sr-Latn-CS"/>
        </w:rPr>
        <w:t>Sprovodi procedure instaliranja i održavanja komunikacione i računarske opreme vezano za WAN mrežu; stara se o rezervnim dijelovima i potrošnom materijalu; definiše i otklanja kvarove na opremi; vrši monitoring mreže i</w:t>
      </w:r>
      <w:r w:rsidR="00E74719">
        <w:rPr>
          <w:rFonts w:ascii="Times New Roman" w:hAnsi="Times New Roman"/>
          <w:bCs/>
          <w:sz w:val="20"/>
          <w:szCs w:val="20"/>
          <w:lang w:val="sr-Latn-CS"/>
        </w:rPr>
        <w:t xml:space="preserve"> vrši druge poslove po potrebi.</w:t>
      </w:r>
    </w:p>
    <w:p w14:paraId="66B555EE" w14:textId="30BCFE01"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Vrsta poslova i stepen složenosti:</w:t>
      </w:r>
      <w:r w:rsidRPr="00BD56FC">
        <w:rPr>
          <w:rFonts w:ascii="Times New Roman" w:hAnsi="Times New Roman"/>
          <w:sz w:val="20"/>
          <w:szCs w:val="20"/>
        </w:rPr>
        <w:t xml:space="preserve"> </w:t>
      </w:r>
      <w:r w:rsidR="00E74719">
        <w:rPr>
          <w:rFonts w:ascii="Times New Roman" w:hAnsi="Times New Roman"/>
          <w:sz w:val="20"/>
          <w:szCs w:val="20"/>
        </w:rPr>
        <w:t xml:space="preserve">stručno – operativni, </w:t>
      </w:r>
      <w:r w:rsidRPr="00BD56FC">
        <w:rPr>
          <w:rFonts w:ascii="Times New Roman" w:hAnsi="Times New Roman"/>
          <w:sz w:val="20"/>
          <w:szCs w:val="20"/>
        </w:rPr>
        <w:t>jednostavniji.</w:t>
      </w:r>
    </w:p>
    <w:p w14:paraId="55AE7436" w14:textId="44FCA9DF"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Posebni uslovi</w:t>
      </w:r>
      <w:r w:rsidRPr="00BD56FC">
        <w:rPr>
          <w:rFonts w:ascii="Times New Roman" w:hAnsi="Times New Roman"/>
          <w:sz w:val="20"/>
          <w:szCs w:val="20"/>
        </w:rPr>
        <w:t xml:space="preserve">: srednja </w:t>
      </w:r>
      <w:r w:rsidR="00E74719">
        <w:rPr>
          <w:rFonts w:ascii="Times New Roman" w:hAnsi="Times New Roman"/>
          <w:sz w:val="20"/>
          <w:szCs w:val="20"/>
        </w:rPr>
        <w:t>škola tehničkog smjera,</w:t>
      </w:r>
      <w:r w:rsidR="00150CBA">
        <w:rPr>
          <w:rFonts w:ascii="Times New Roman" w:hAnsi="Times New Roman"/>
          <w:sz w:val="20"/>
          <w:szCs w:val="20"/>
        </w:rPr>
        <w:t xml:space="preserve"> najmanje 6 (šest) mjeseci radnog iskustva u struci,</w:t>
      </w:r>
      <w:bookmarkStart w:id="0" w:name="_GoBack"/>
      <w:bookmarkEnd w:id="0"/>
      <w:r w:rsidR="00E74719">
        <w:rPr>
          <w:rFonts w:ascii="Times New Roman" w:hAnsi="Times New Roman"/>
          <w:sz w:val="20"/>
          <w:szCs w:val="20"/>
        </w:rPr>
        <w:t xml:space="preserve"> poželjno posjedovanje odgovarajući specijalističkih certifikata ili rada na sličnim poslovima, poznavanje rada na računaru i položen </w:t>
      </w:r>
      <w:r w:rsidRPr="00BD56FC">
        <w:rPr>
          <w:rFonts w:ascii="Times New Roman" w:hAnsi="Times New Roman"/>
          <w:sz w:val="20"/>
          <w:szCs w:val="20"/>
        </w:rPr>
        <w:t>stručni upravni ispit.</w:t>
      </w:r>
    </w:p>
    <w:p w14:paraId="20AD12E9"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Mjesto rada:</w:t>
      </w:r>
      <w:r w:rsidRPr="00BD56FC">
        <w:rPr>
          <w:rFonts w:ascii="Times New Roman" w:hAnsi="Times New Roman"/>
          <w:sz w:val="20"/>
          <w:szCs w:val="20"/>
        </w:rPr>
        <w:t xml:space="preserve"> Banja Luka</w:t>
      </w:r>
    </w:p>
    <w:p w14:paraId="2ABB3F93"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Broj izvršilaca:</w:t>
      </w:r>
      <w:r w:rsidRPr="00BD56FC">
        <w:rPr>
          <w:rFonts w:ascii="Times New Roman" w:hAnsi="Times New Roman"/>
          <w:sz w:val="20"/>
          <w:szCs w:val="20"/>
        </w:rPr>
        <w:t xml:space="preserve"> jedan (1) izvršilac.</w:t>
      </w:r>
    </w:p>
    <w:p w14:paraId="6C82B674"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p>
    <w:p w14:paraId="6D9E67FD"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Napomena za sve kandidate:</w:t>
      </w:r>
    </w:p>
    <w:p w14:paraId="71084BD2"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kao zaposlenik bude primljen u Agenciju za identifikacione dokumente, evidenciju i razmjenu podataka Bosne i Hercegovine zasnovat će radni odnos na neodređeno vrijeme,</w:t>
      </w:r>
    </w:p>
    <w:p w14:paraId="66519B51"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63C05F2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Ukoliko kandidat koji bude primljen nema položen stručni upravni ispit dužan je isti položiti u roku od šest (6) mjeseci od dana zasnivanja radnog odnosa,</w:t>
      </w:r>
    </w:p>
    <w:p w14:paraId="660EFDC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682ADEB6"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4FAECC06"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Dodatna napomena:</w:t>
      </w:r>
    </w:p>
    <w:p w14:paraId="7FD5EF32" w14:textId="60DFCDC8"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 54/04 i 12/09), kao i odredbama podzakonskih akata donesenih na osnovu navedenog Zakona.</w:t>
      </w:r>
    </w:p>
    <w:p w14:paraId="4D465C61" w14:textId="77777777"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skladu sa članom 31. Zakona o zaštiti tajnih podataka neće se izvršiti prijem u radni odnos kandidata za kojeg se nakon plasmana na listu uspješnih kandidata utvrdi sigurnosna smetnja.</w:t>
      </w:r>
    </w:p>
    <w:p w14:paraId="49B36359" w14:textId="77777777" w:rsidR="004A631A" w:rsidRPr="00BD56FC" w:rsidRDefault="004A631A" w:rsidP="004A631A">
      <w:pPr>
        <w:tabs>
          <w:tab w:val="left" w:pos="1125"/>
        </w:tabs>
        <w:spacing w:after="0" w:line="240" w:lineRule="auto"/>
        <w:jc w:val="both"/>
        <w:rPr>
          <w:rFonts w:ascii="Times New Roman" w:hAnsi="Times New Roman"/>
          <w:sz w:val="20"/>
          <w:szCs w:val="20"/>
          <w:u w:val="single"/>
        </w:rPr>
      </w:pPr>
    </w:p>
    <w:p w14:paraId="01F72407"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 xml:space="preserve">Potrebni dokumenti: </w:t>
      </w:r>
    </w:p>
    <w:p w14:paraId="012DDA18" w14:textId="77777777" w:rsidR="004A631A" w:rsidRPr="00E74719" w:rsidRDefault="004A631A" w:rsidP="004A631A">
      <w:pPr>
        <w:tabs>
          <w:tab w:val="left" w:pos="1125"/>
        </w:tabs>
        <w:spacing w:after="0" w:line="240" w:lineRule="auto"/>
        <w:jc w:val="both"/>
        <w:rPr>
          <w:rFonts w:ascii="Times New Roman" w:hAnsi="Times New Roman"/>
          <w:sz w:val="20"/>
          <w:szCs w:val="20"/>
          <w:u w:val="single"/>
        </w:rPr>
      </w:pPr>
      <w:r w:rsidRPr="00E74719">
        <w:rPr>
          <w:rFonts w:ascii="Times New Roman" w:hAnsi="Times New Roman"/>
          <w:sz w:val="20"/>
          <w:szCs w:val="20"/>
          <w:u w:val="single"/>
        </w:rPr>
        <w:t>Uz prijavu koja treba sadržavati naziv radnog mjesta za koje se dostavlja prijava, kratku biografiju i lične podatke (uz obavezne podatke za kontakt), kandidati trebaju dostaviti u originalu ili ovjerenoj kopiji sljedeće dokumente:</w:t>
      </w:r>
    </w:p>
    <w:p w14:paraId="57146B04"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svjedočanstvo – diplomu o stečenoj stručnoj spremi traženoj ovim javnim oglasom; </w:t>
      </w:r>
    </w:p>
    <w:p w14:paraId="455A4DF1"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lastRenderedPageBreak/>
        <w:t xml:space="preserve">uvjerenje o državljanstvu (ne starije od šest mjeseci od dana izdavanja); </w:t>
      </w:r>
    </w:p>
    <w:p w14:paraId="346CE6F3"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izjavu da niste obuhvaćeni odredbom člana IX. stav 1. Ustava Bosne i Hercegovine ovjerenu od strane nadležne službe; </w:t>
      </w:r>
    </w:p>
    <w:p w14:paraId="50E4CE4B"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potvrde ili uvjerenja kao dokaza o traženom radnom iskustvu; </w:t>
      </w:r>
    </w:p>
    <w:p w14:paraId="2AF89402" w14:textId="333821F5"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dokaz o poznavanju rada na računaru;   </w:t>
      </w:r>
    </w:p>
    <w:p w14:paraId="1D52CBFF"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uvjerenje o položenom stručnom upravnom ispitu (nije obavezno, dostavlja se samo ukoliko kandidat isto posjeduje).</w:t>
      </w:r>
    </w:p>
    <w:p w14:paraId="0C68C31E"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A120255"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Obratiti pažnju na sljedeća dokumenta koja ne treba dostavljati, jer ista ne mogu služiti kao valjan dokaz:</w:t>
      </w:r>
    </w:p>
    <w:p w14:paraId="0FF045B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0FAEE78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43F4F76A"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U pogledu dokazivanja poznavanja rada na računaru ne dostavljati potvrdu ili uvjerenje poslodavca gdje je lice bilo u radnom odnosu, kojom poslodavac potvrđuje poznavanje rada na računaru jer isti nije registrovan za obavljanje te djelatnosti, te takvi dokazi nisu valjani. Ne dostavljati svjedočanstva o završenim razredima srednje škole kao dokaz o poznavanju rada na računaru. </w:t>
      </w:r>
    </w:p>
    <w:p w14:paraId="27C48164"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38A491AD"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1C75641B" w14:textId="45DF5132"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Sve tražene dokumente treba dostaviti najkasnije </w:t>
      </w:r>
      <w:r w:rsidRPr="00BD56FC">
        <w:rPr>
          <w:rFonts w:ascii="Times New Roman" w:hAnsi="Times New Roman"/>
          <w:b/>
          <w:sz w:val="20"/>
          <w:szCs w:val="20"/>
          <w:u w:val="single"/>
        </w:rPr>
        <w:t xml:space="preserve">do </w:t>
      </w:r>
      <w:r w:rsidR="00E74719">
        <w:rPr>
          <w:rFonts w:ascii="Times New Roman" w:hAnsi="Times New Roman"/>
          <w:b/>
          <w:sz w:val="20"/>
          <w:szCs w:val="20"/>
          <w:u w:val="single"/>
        </w:rPr>
        <w:t>05.07</w:t>
      </w:r>
      <w:r w:rsidRPr="00BD56FC">
        <w:rPr>
          <w:rFonts w:ascii="Times New Roman" w:hAnsi="Times New Roman"/>
          <w:b/>
          <w:sz w:val="20"/>
          <w:szCs w:val="20"/>
          <w:u w:val="single"/>
        </w:rPr>
        <w:t>.2</w:t>
      </w:r>
      <w:r w:rsidR="00BD56FC" w:rsidRPr="00BD56FC">
        <w:rPr>
          <w:rFonts w:ascii="Times New Roman" w:hAnsi="Times New Roman"/>
          <w:b/>
          <w:sz w:val="20"/>
          <w:szCs w:val="20"/>
          <w:u w:val="single"/>
        </w:rPr>
        <w:t>025</w:t>
      </w:r>
      <w:r w:rsidRPr="00BD56FC">
        <w:rPr>
          <w:rFonts w:ascii="Times New Roman" w:hAnsi="Times New Roman"/>
          <w:b/>
          <w:sz w:val="20"/>
          <w:szCs w:val="20"/>
          <w:u w:val="single"/>
        </w:rPr>
        <w:t>. godine</w:t>
      </w:r>
      <w:r w:rsidRPr="00BD56FC">
        <w:rPr>
          <w:rFonts w:ascii="Times New Roman" w:hAnsi="Times New Roman"/>
          <w:b/>
          <w:sz w:val="20"/>
          <w:szCs w:val="20"/>
        </w:rPr>
        <w:t>,</w:t>
      </w:r>
      <w:r w:rsidRPr="00BD56FC">
        <w:rPr>
          <w:rFonts w:ascii="Times New Roman" w:hAnsi="Times New Roman"/>
          <w:sz w:val="20"/>
          <w:szCs w:val="20"/>
        </w:rPr>
        <w:t xml:space="preserve"> putem pošte preporučeno na adresu:</w:t>
      </w:r>
    </w:p>
    <w:p w14:paraId="5E8E138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B8F48CF"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Agencija za identifikacione dokumente, evidenciju i razmjenu podataka Bosne i Hercegovine</w:t>
      </w:r>
    </w:p>
    <w:p w14:paraId="12E8D3DE"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“Javni oglas za prijem zaposlenika</w:t>
      </w:r>
    </w:p>
    <w:p w14:paraId="091494A3"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u radni odnos na neodređeno vrijeme u Agenciju za identifikacione dokumente, evidenciju i razmjenu podataka Bosne i Hercegovine"</w:t>
      </w:r>
    </w:p>
    <w:p w14:paraId="7596F266"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(za Komisiju za izbor zaposlenika)</w:t>
      </w:r>
    </w:p>
    <w:p w14:paraId="3ADE344E" w14:textId="3227425E" w:rsidR="004A631A" w:rsidRPr="00BD56FC" w:rsidRDefault="00BD56FC"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Ivana Franje Jukića 2</w:t>
      </w:r>
      <w:r w:rsidR="004A631A" w:rsidRPr="00BD56FC">
        <w:rPr>
          <w:rFonts w:ascii="Times New Roman" w:hAnsi="Times New Roman"/>
          <w:sz w:val="20"/>
          <w:szCs w:val="20"/>
        </w:rPr>
        <w:t>, 78000 Banja Luka</w:t>
      </w:r>
    </w:p>
    <w:p w14:paraId="2A3D3009"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868989F"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Nepotpune, neblagovremene i neuredne prijave, kao i prijave kandidata koji ne ispunjavaju uvjete oglasa, neće se uzimati u razmatranje.</w:t>
      </w:r>
    </w:p>
    <w:p w14:paraId="2FB3CCF3" w14:textId="77777777" w:rsidR="004A631A" w:rsidRPr="00BD56FC" w:rsidRDefault="004A631A" w:rsidP="004A631A">
      <w:pPr>
        <w:tabs>
          <w:tab w:val="left" w:pos="1125"/>
        </w:tabs>
        <w:spacing w:after="0"/>
        <w:jc w:val="both"/>
        <w:rPr>
          <w:rFonts w:ascii="Times New Roman" w:hAnsi="Times New Roman"/>
          <w:sz w:val="20"/>
          <w:szCs w:val="20"/>
        </w:rPr>
      </w:pPr>
    </w:p>
    <w:p w14:paraId="015DFF22" w14:textId="77777777" w:rsidR="00EB21F9" w:rsidRPr="00BD56FC" w:rsidRDefault="00EB21F9" w:rsidP="004A631A">
      <w:pPr>
        <w:tabs>
          <w:tab w:val="left" w:pos="1125"/>
        </w:tabs>
        <w:spacing w:after="0"/>
        <w:jc w:val="both"/>
        <w:rPr>
          <w:rFonts w:ascii="Times New Roman" w:hAnsi="Times New Roman"/>
          <w:sz w:val="20"/>
          <w:szCs w:val="20"/>
        </w:rPr>
      </w:pPr>
    </w:p>
    <w:p w14:paraId="0E116E75" w14:textId="77777777" w:rsidR="00EB21F9" w:rsidRPr="00BD56FC" w:rsidRDefault="00EB21F9" w:rsidP="004A631A">
      <w:pPr>
        <w:tabs>
          <w:tab w:val="left" w:pos="1125"/>
        </w:tabs>
        <w:spacing w:after="0"/>
        <w:jc w:val="both"/>
        <w:rPr>
          <w:rFonts w:ascii="Times New Roman" w:hAnsi="Times New Roman"/>
          <w:sz w:val="20"/>
          <w:szCs w:val="20"/>
        </w:rPr>
      </w:pPr>
      <w:r w:rsidRPr="00BD56FC">
        <w:rPr>
          <w:rFonts w:ascii="Times New Roman" w:hAnsi="Times New Roman"/>
          <w:sz w:val="20"/>
          <w:szCs w:val="20"/>
        </w:rPr>
        <w:tab/>
      </w:r>
    </w:p>
    <w:p w14:paraId="4DC72D56" w14:textId="77777777" w:rsidR="00EB21F9" w:rsidRPr="004A631A" w:rsidRDefault="00EB21F9" w:rsidP="004A631A">
      <w:pPr>
        <w:spacing w:after="0"/>
        <w:jc w:val="both"/>
        <w:rPr>
          <w:rFonts w:ascii="Times New Roman" w:hAnsi="Times New Roman"/>
        </w:rPr>
      </w:pPr>
    </w:p>
    <w:p w14:paraId="6D230F5F" w14:textId="77777777" w:rsidR="00EB21F9" w:rsidRPr="004A631A" w:rsidRDefault="00EB21F9" w:rsidP="004A631A">
      <w:pPr>
        <w:spacing w:after="0"/>
        <w:jc w:val="both"/>
        <w:rPr>
          <w:rFonts w:ascii="Times New Roman" w:hAnsi="Times New Roman"/>
        </w:rPr>
      </w:pPr>
    </w:p>
    <w:p w14:paraId="7511B0D6" w14:textId="77777777" w:rsidR="00EB21F9" w:rsidRPr="004A631A" w:rsidRDefault="00EB21F9" w:rsidP="004A631A">
      <w:pPr>
        <w:spacing w:after="0"/>
        <w:jc w:val="both"/>
        <w:rPr>
          <w:rFonts w:ascii="Times New Roman" w:hAnsi="Times New Roman"/>
        </w:rPr>
      </w:pPr>
    </w:p>
    <w:p w14:paraId="42B9EF5D" w14:textId="77777777" w:rsidR="00EB21F9" w:rsidRPr="004A631A" w:rsidRDefault="00EB21F9" w:rsidP="004A631A">
      <w:pPr>
        <w:spacing w:after="0"/>
        <w:jc w:val="both"/>
        <w:rPr>
          <w:rFonts w:ascii="Times New Roman" w:hAnsi="Times New Roman"/>
        </w:rPr>
      </w:pPr>
    </w:p>
    <w:p w14:paraId="722092BB" w14:textId="77777777" w:rsidR="00EB21F9" w:rsidRPr="004A631A" w:rsidRDefault="00EB21F9" w:rsidP="004A631A">
      <w:pPr>
        <w:spacing w:after="0"/>
        <w:jc w:val="both"/>
        <w:rPr>
          <w:rFonts w:ascii="Times New Roman" w:hAnsi="Times New Roman"/>
        </w:rPr>
      </w:pPr>
    </w:p>
    <w:p w14:paraId="66AA08DE" w14:textId="77BCE296" w:rsidR="00EB21F9" w:rsidRPr="004A631A" w:rsidRDefault="00EB21F9" w:rsidP="004A631A">
      <w:pPr>
        <w:spacing w:after="0"/>
        <w:jc w:val="both"/>
        <w:rPr>
          <w:rFonts w:ascii="Times New Roman" w:hAnsi="Times New Roman"/>
        </w:rPr>
      </w:pPr>
    </w:p>
    <w:p w14:paraId="5A843C74" w14:textId="77777777" w:rsidR="007228A5" w:rsidRDefault="007228A5" w:rsidP="007228A5">
      <w:pPr>
        <w:tabs>
          <w:tab w:val="left" w:pos="8265"/>
        </w:tabs>
        <w:rPr>
          <w:rFonts w:ascii="Arial" w:hAnsi="Arial" w:cs="Arial"/>
          <w:sz w:val="24"/>
          <w:szCs w:val="24"/>
        </w:rPr>
      </w:pPr>
    </w:p>
    <w:sectPr w:rsidR="007228A5"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311DA" w14:textId="77777777" w:rsidR="008D7DEC" w:rsidRDefault="008D7DEC" w:rsidP="000938C9">
      <w:pPr>
        <w:spacing w:after="0" w:line="240" w:lineRule="auto"/>
      </w:pPr>
      <w:r>
        <w:separator/>
      </w:r>
    </w:p>
  </w:endnote>
  <w:endnote w:type="continuationSeparator" w:id="0">
    <w:p w14:paraId="501B0ADA" w14:textId="77777777" w:rsidR="008D7DEC" w:rsidRDefault="008D7DEC"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CE5AC" w14:textId="77777777" w:rsidR="008D7DEC" w:rsidRDefault="008D7DEC" w:rsidP="000938C9">
      <w:pPr>
        <w:spacing w:after="0" w:line="240" w:lineRule="auto"/>
      </w:pPr>
      <w:r>
        <w:separator/>
      </w:r>
    </w:p>
  </w:footnote>
  <w:footnote w:type="continuationSeparator" w:id="0">
    <w:p w14:paraId="078312C8" w14:textId="77777777" w:rsidR="008D7DEC" w:rsidRDefault="008D7DEC"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5">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50CBA"/>
    <w:rsid w:val="00162002"/>
    <w:rsid w:val="0018577D"/>
    <w:rsid w:val="001A66C4"/>
    <w:rsid w:val="0020178E"/>
    <w:rsid w:val="00243D7A"/>
    <w:rsid w:val="002450F2"/>
    <w:rsid w:val="00271791"/>
    <w:rsid w:val="0027587A"/>
    <w:rsid w:val="00276A9C"/>
    <w:rsid w:val="00287180"/>
    <w:rsid w:val="002A6EF0"/>
    <w:rsid w:val="002B7C25"/>
    <w:rsid w:val="002C581C"/>
    <w:rsid w:val="002E16FE"/>
    <w:rsid w:val="003072CC"/>
    <w:rsid w:val="00326669"/>
    <w:rsid w:val="003279C5"/>
    <w:rsid w:val="00354696"/>
    <w:rsid w:val="00370D2E"/>
    <w:rsid w:val="00390E77"/>
    <w:rsid w:val="00391189"/>
    <w:rsid w:val="003A3C51"/>
    <w:rsid w:val="003B6811"/>
    <w:rsid w:val="003B6FE5"/>
    <w:rsid w:val="003E3B1F"/>
    <w:rsid w:val="0040649C"/>
    <w:rsid w:val="00433627"/>
    <w:rsid w:val="00433BE3"/>
    <w:rsid w:val="00451E85"/>
    <w:rsid w:val="0048143C"/>
    <w:rsid w:val="00491459"/>
    <w:rsid w:val="004974AC"/>
    <w:rsid w:val="004A631A"/>
    <w:rsid w:val="004A7677"/>
    <w:rsid w:val="004C08A6"/>
    <w:rsid w:val="004D6CBC"/>
    <w:rsid w:val="005327BC"/>
    <w:rsid w:val="005328C3"/>
    <w:rsid w:val="00580216"/>
    <w:rsid w:val="0059098B"/>
    <w:rsid w:val="005A46A0"/>
    <w:rsid w:val="005B035C"/>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01CC"/>
    <w:rsid w:val="006919C8"/>
    <w:rsid w:val="006940D1"/>
    <w:rsid w:val="00695C8C"/>
    <w:rsid w:val="00707703"/>
    <w:rsid w:val="007228A5"/>
    <w:rsid w:val="00723AAB"/>
    <w:rsid w:val="00787FD5"/>
    <w:rsid w:val="00796061"/>
    <w:rsid w:val="007B45A7"/>
    <w:rsid w:val="007C6677"/>
    <w:rsid w:val="007D5ABA"/>
    <w:rsid w:val="007E37B4"/>
    <w:rsid w:val="007F4648"/>
    <w:rsid w:val="007F722B"/>
    <w:rsid w:val="00815DF0"/>
    <w:rsid w:val="00834F27"/>
    <w:rsid w:val="00845748"/>
    <w:rsid w:val="00845857"/>
    <w:rsid w:val="008558C1"/>
    <w:rsid w:val="008C5762"/>
    <w:rsid w:val="008D2A34"/>
    <w:rsid w:val="008D7DEC"/>
    <w:rsid w:val="008F00DC"/>
    <w:rsid w:val="008F6020"/>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451F5"/>
    <w:rsid w:val="00B52344"/>
    <w:rsid w:val="00B86DAC"/>
    <w:rsid w:val="00BA252D"/>
    <w:rsid w:val="00BC1DAF"/>
    <w:rsid w:val="00BD0B14"/>
    <w:rsid w:val="00BD56FC"/>
    <w:rsid w:val="00BF5E17"/>
    <w:rsid w:val="00BF734D"/>
    <w:rsid w:val="00C006D7"/>
    <w:rsid w:val="00C0088E"/>
    <w:rsid w:val="00C17C7C"/>
    <w:rsid w:val="00C236B7"/>
    <w:rsid w:val="00C5133F"/>
    <w:rsid w:val="00C67511"/>
    <w:rsid w:val="00CD3C5D"/>
    <w:rsid w:val="00CD7516"/>
    <w:rsid w:val="00CF21E4"/>
    <w:rsid w:val="00CF5B3D"/>
    <w:rsid w:val="00D035B3"/>
    <w:rsid w:val="00D2150C"/>
    <w:rsid w:val="00D37A8D"/>
    <w:rsid w:val="00D47CB0"/>
    <w:rsid w:val="00D7568E"/>
    <w:rsid w:val="00D766F0"/>
    <w:rsid w:val="00D85942"/>
    <w:rsid w:val="00DB4380"/>
    <w:rsid w:val="00DC1E2D"/>
    <w:rsid w:val="00DE06DE"/>
    <w:rsid w:val="00E15C3C"/>
    <w:rsid w:val="00E3643B"/>
    <w:rsid w:val="00E57BE0"/>
    <w:rsid w:val="00E74719"/>
    <w:rsid w:val="00EB1CF2"/>
    <w:rsid w:val="00EB21F9"/>
    <w:rsid w:val="00ED3C91"/>
    <w:rsid w:val="00EF2026"/>
    <w:rsid w:val="00EF6D5E"/>
    <w:rsid w:val="00EF744D"/>
    <w:rsid w:val="00F02AA7"/>
    <w:rsid w:val="00F27185"/>
    <w:rsid w:val="00F44A9D"/>
    <w:rsid w:val="00F46F50"/>
    <w:rsid w:val="00F81208"/>
    <w:rsid w:val="00F8152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A234-E14C-4054-8609-E30C3D9C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36</TotalTime>
  <Pages>2</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7</cp:revision>
  <cp:lastPrinted>2025-01-17T14:53:00Z</cp:lastPrinted>
  <dcterms:created xsi:type="dcterms:W3CDTF">2025-01-19T22:08:00Z</dcterms:created>
  <dcterms:modified xsi:type="dcterms:W3CDTF">2025-06-19T11:01:00Z</dcterms:modified>
</cp:coreProperties>
</file>